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12" w:rsidRPr="00A461C0" w:rsidRDefault="00C4201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4300" r:id="rId8"/>
        </w:object>
      </w:r>
    </w:p>
    <w:p w:rsidR="00C42012" w:rsidRPr="00D927B7" w:rsidRDefault="00C4201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42012" w:rsidRPr="00D927B7" w:rsidRDefault="00C4201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42012" w:rsidRPr="00D927B7" w:rsidRDefault="00C4201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42012" w:rsidRPr="00D927B7" w:rsidRDefault="00C4201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42012" w:rsidRPr="00A461C0" w:rsidRDefault="00C4201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C42012" w:rsidRPr="00A461C0" w:rsidRDefault="00C4201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C42012" w:rsidRPr="00A461C0" w:rsidRDefault="00C4201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42012" w:rsidRDefault="00C42012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C42012" w:rsidRDefault="00C4201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42012" w:rsidRPr="00A461C0" w:rsidRDefault="00C4201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C42012" w:rsidRPr="00A461C0" w:rsidRDefault="00C4201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42012" w:rsidRDefault="00C4201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C42012" w:rsidRPr="00A461C0" w:rsidRDefault="00C42012" w:rsidP="00EE1455">
      <w:pPr>
        <w:pStyle w:val="Normal2"/>
        <w:rPr>
          <w:rFonts w:ascii="Times New Roman" w:hAnsi="Times New Roman"/>
          <w:b/>
          <w:szCs w:val="24"/>
        </w:rPr>
      </w:pPr>
    </w:p>
    <w:p w:rsidR="00C42012" w:rsidRPr="0032457C" w:rsidRDefault="00C4201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C42012" w:rsidRDefault="00C42012" w:rsidP="0005032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C42012" w:rsidRPr="00014663" w:rsidRDefault="00C42012" w:rsidP="0005032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C42012" w:rsidRPr="00A461C0" w:rsidRDefault="00C4201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.ОСОБА 1, 1973р.н.,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батькомОСОБА 2, 1944р.н., особа похилого віку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C42012" w:rsidRPr="00D40E12" w:rsidRDefault="00C4201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42012" w:rsidRDefault="00C4201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>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батьком ОСОБА 1, 1944р.н.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АДРЕСА 1,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C42012" w:rsidRPr="0049467A" w:rsidRDefault="00C4201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42012" w:rsidRDefault="00C420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C42012" w:rsidRDefault="00C4201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Pr="006E1E18" w:rsidRDefault="00C4201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2012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C42012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2012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2012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2012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2012" w:rsidRPr="00AB1F9E" w:rsidRDefault="00C420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p w:rsidR="00C42012" w:rsidRDefault="00C42012">
      <w:pPr>
        <w:rPr>
          <w:lang w:val="uk-UA"/>
        </w:rPr>
      </w:pPr>
    </w:p>
    <w:sectPr w:rsidR="00C42012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012" w:rsidRDefault="00C42012" w:rsidP="00EE1455">
      <w:pPr>
        <w:spacing w:after="0" w:line="240" w:lineRule="auto"/>
      </w:pPr>
      <w:r>
        <w:separator/>
      </w:r>
    </w:p>
  </w:endnote>
  <w:endnote w:type="continuationSeparator" w:id="0">
    <w:p w:rsidR="00C42012" w:rsidRDefault="00C4201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012" w:rsidRDefault="00C42012" w:rsidP="00EE1455">
      <w:pPr>
        <w:spacing w:after="0" w:line="240" w:lineRule="auto"/>
      </w:pPr>
      <w:r>
        <w:separator/>
      </w:r>
    </w:p>
  </w:footnote>
  <w:footnote w:type="continuationSeparator" w:id="0">
    <w:p w:rsidR="00C42012" w:rsidRDefault="00C4201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0322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10042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4075BB"/>
    <w:rsid w:val="0041052A"/>
    <w:rsid w:val="00433D36"/>
    <w:rsid w:val="00491BDA"/>
    <w:rsid w:val="0049467A"/>
    <w:rsid w:val="004A1839"/>
    <w:rsid w:val="004A28F2"/>
    <w:rsid w:val="004B527B"/>
    <w:rsid w:val="004C2D83"/>
    <w:rsid w:val="004D3AB7"/>
    <w:rsid w:val="004F7BAE"/>
    <w:rsid w:val="00502E1F"/>
    <w:rsid w:val="005118E8"/>
    <w:rsid w:val="00520492"/>
    <w:rsid w:val="00521509"/>
    <w:rsid w:val="00531E79"/>
    <w:rsid w:val="005345AE"/>
    <w:rsid w:val="005363D8"/>
    <w:rsid w:val="00565E3F"/>
    <w:rsid w:val="005740E8"/>
    <w:rsid w:val="005A2F4B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859D7"/>
    <w:rsid w:val="00691820"/>
    <w:rsid w:val="006D565C"/>
    <w:rsid w:val="006E1E18"/>
    <w:rsid w:val="006F6DB6"/>
    <w:rsid w:val="00706BA5"/>
    <w:rsid w:val="007115E4"/>
    <w:rsid w:val="00721B83"/>
    <w:rsid w:val="007556BD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04E69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9F1506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2012"/>
    <w:rsid w:val="00C47566"/>
    <w:rsid w:val="00C60FD7"/>
    <w:rsid w:val="00C616C5"/>
    <w:rsid w:val="00C911C2"/>
    <w:rsid w:val="00CB4695"/>
    <w:rsid w:val="00CB4E9C"/>
    <w:rsid w:val="00CD57BE"/>
    <w:rsid w:val="00CF185A"/>
    <w:rsid w:val="00D20D38"/>
    <w:rsid w:val="00D3158F"/>
    <w:rsid w:val="00D40E12"/>
    <w:rsid w:val="00D45A7C"/>
    <w:rsid w:val="00D927B7"/>
    <w:rsid w:val="00DB0D15"/>
    <w:rsid w:val="00DB5AD4"/>
    <w:rsid w:val="00E107A1"/>
    <w:rsid w:val="00E23853"/>
    <w:rsid w:val="00E41228"/>
    <w:rsid w:val="00E4280D"/>
    <w:rsid w:val="00E42D65"/>
    <w:rsid w:val="00E4431B"/>
    <w:rsid w:val="00E613C6"/>
    <w:rsid w:val="00E6183F"/>
    <w:rsid w:val="00E80E58"/>
    <w:rsid w:val="00EA6322"/>
    <w:rsid w:val="00EB0603"/>
    <w:rsid w:val="00EB5CA6"/>
    <w:rsid w:val="00EC0E7D"/>
    <w:rsid w:val="00EE1455"/>
    <w:rsid w:val="00EE483B"/>
    <w:rsid w:val="00F1598C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77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270</Words>
  <Characters>1541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2022-08-04T14:37:00Z</dcterms:created>
  <dcterms:modified xsi:type="dcterms:W3CDTF">2022-08-05T08:32:00Z</dcterms:modified>
</cp:coreProperties>
</file>