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6E5" w:rsidRPr="00A461C0" w:rsidRDefault="00EC46E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04200" r:id="rId8"/>
        </w:object>
      </w:r>
    </w:p>
    <w:p w:rsidR="00EC46E5" w:rsidRPr="00D927B7" w:rsidRDefault="00EC46E5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EC46E5" w:rsidRPr="00D927B7" w:rsidRDefault="00EC46E5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EC46E5" w:rsidRPr="00D927B7" w:rsidRDefault="00EC46E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EC46E5" w:rsidRPr="00D927B7" w:rsidRDefault="00EC46E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EC46E5" w:rsidRPr="00A461C0" w:rsidRDefault="00EC46E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EC46E5" w:rsidRPr="00A461C0" w:rsidRDefault="00EC46E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EC46E5" w:rsidRPr="00A461C0" w:rsidRDefault="00EC46E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EC46E5" w:rsidRDefault="00EC46E5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EC46E5" w:rsidRDefault="00EC46E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C46E5" w:rsidRPr="00A461C0" w:rsidRDefault="00EC46E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EC46E5" w:rsidRPr="00A461C0" w:rsidRDefault="00EC46E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EC46E5" w:rsidRDefault="00EC46E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EC46E5" w:rsidRPr="00A461C0" w:rsidRDefault="00EC46E5" w:rsidP="00EE1455">
      <w:pPr>
        <w:pStyle w:val="Normal2"/>
        <w:rPr>
          <w:rFonts w:ascii="Times New Roman" w:hAnsi="Times New Roman"/>
          <w:b/>
          <w:szCs w:val="24"/>
        </w:rPr>
      </w:pPr>
    </w:p>
    <w:p w:rsidR="00EC46E5" w:rsidRPr="0032457C" w:rsidRDefault="00EC46E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EC46E5" w:rsidRDefault="00EC46E5" w:rsidP="00A7144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EC46E5" w:rsidRPr="00014663" w:rsidRDefault="00EC46E5" w:rsidP="00A7144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EC46E5" w:rsidRPr="00A461C0" w:rsidRDefault="00EC46E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C46E5" w:rsidRDefault="00EC46E5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53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06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ОСОБА 1, 1988р.н.,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проживає  за адресою:</w:t>
      </w:r>
      <w:r>
        <w:rPr>
          <w:rFonts w:ascii="Times New Roman" w:hAnsi="Times New Roman"/>
          <w:sz w:val="24"/>
          <w:szCs w:val="24"/>
          <w:lang w:val="uk-UA"/>
        </w:rPr>
        <w:t xml:space="preserve">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її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мамою ОСОБА 2, 1961р.н.,  яка потребує стороннього догляду,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EC46E5" w:rsidRPr="00D40E12" w:rsidRDefault="00EC46E5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EC46E5" w:rsidRDefault="00EC46E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яка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мамою ОСОБА 2, 1961р.н. яка потребує стороннього  догляду,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АДРЕСА 2,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EC46E5" w:rsidRPr="0049467A" w:rsidRDefault="00EC46E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EC46E5" w:rsidRDefault="00EC46E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C46E5" w:rsidRDefault="00EC46E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C46E5" w:rsidRDefault="00EC46E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C46E5" w:rsidRDefault="00EC46E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C46E5" w:rsidRDefault="00EC46E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EC46E5" w:rsidRDefault="00EC46E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C46E5" w:rsidRPr="006E1E18" w:rsidRDefault="00EC46E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C46E5" w:rsidRDefault="00EC46E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EC46E5" w:rsidRDefault="00EC46E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C46E5" w:rsidRDefault="00EC46E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C46E5" w:rsidRDefault="00EC46E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C46E5" w:rsidRDefault="00EC46E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C46E5" w:rsidRPr="00AB1F9E" w:rsidRDefault="00EC46E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C46E5" w:rsidRDefault="00EC46E5" w:rsidP="00150D2B">
      <w:pPr>
        <w:rPr>
          <w:lang w:val="uk-UA"/>
        </w:rPr>
      </w:pPr>
      <w:r w:rsidRPr="00AB1F9E">
        <w:rPr>
          <w:lang w:val="uk-UA"/>
        </w:rPr>
        <w:t> </w:t>
      </w:r>
    </w:p>
    <w:p w:rsidR="00EC46E5" w:rsidRDefault="00EC46E5">
      <w:pPr>
        <w:rPr>
          <w:lang w:val="uk-UA"/>
        </w:rPr>
      </w:pPr>
    </w:p>
    <w:sectPr w:rsidR="00EC46E5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6E5" w:rsidRDefault="00EC46E5" w:rsidP="00EE1455">
      <w:pPr>
        <w:spacing w:after="0" w:line="240" w:lineRule="auto"/>
      </w:pPr>
      <w:r>
        <w:separator/>
      </w:r>
    </w:p>
  </w:endnote>
  <w:endnote w:type="continuationSeparator" w:id="0">
    <w:p w:rsidR="00EC46E5" w:rsidRDefault="00EC46E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6E5" w:rsidRDefault="00EC46E5" w:rsidP="00EE1455">
      <w:pPr>
        <w:spacing w:after="0" w:line="240" w:lineRule="auto"/>
      </w:pPr>
      <w:r>
        <w:separator/>
      </w:r>
    </w:p>
  </w:footnote>
  <w:footnote w:type="continuationSeparator" w:id="0">
    <w:p w:rsidR="00EC46E5" w:rsidRDefault="00EC46E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0322"/>
    <w:rsid w:val="00060337"/>
    <w:rsid w:val="0006350B"/>
    <w:rsid w:val="00064A15"/>
    <w:rsid w:val="000721E5"/>
    <w:rsid w:val="000801AD"/>
    <w:rsid w:val="00080D4D"/>
    <w:rsid w:val="00094FBC"/>
    <w:rsid w:val="000B5051"/>
    <w:rsid w:val="000C0AC7"/>
    <w:rsid w:val="000C2D57"/>
    <w:rsid w:val="000C7C4A"/>
    <w:rsid w:val="000E5091"/>
    <w:rsid w:val="0010141C"/>
    <w:rsid w:val="00110042"/>
    <w:rsid w:val="001421CD"/>
    <w:rsid w:val="00142D11"/>
    <w:rsid w:val="00147A56"/>
    <w:rsid w:val="00147A60"/>
    <w:rsid w:val="00150D2B"/>
    <w:rsid w:val="001557F1"/>
    <w:rsid w:val="001567BF"/>
    <w:rsid w:val="0015746B"/>
    <w:rsid w:val="00170069"/>
    <w:rsid w:val="001718E6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50A74"/>
    <w:rsid w:val="002576D7"/>
    <w:rsid w:val="00267089"/>
    <w:rsid w:val="0028366E"/>
    <w:rsid w:val="00284622"/>
    <w:rsid w:val="002960F8"/>
    <w:rsid w:val="002A3C80"/>
    <w:rsid w:val="002A51E0"/>
    <w:rsid w:val="002C7B41"/>
    <w:rsid w:val="002E671A"/>
    <w:rsid w:val="0030538B"/>
    <w:rsid w:val="00307527"/>
    <w:rsid w:val="0032457C"/>
    <w:rsid w:val="00357582"/>
    <w:rsid w:val="00360BB1"/>
    <w:rsid w:val="00385665"/>
    <w:rsid w:val="003905F6"/>
    <w:rsid w:val="003B4B8F"/>
    <w:rsid w:val="003C0854"/>
    <w:rsid w:val="003C46DE"/>
    <w:rsid w:val="003E14DD"/>
    <w:rsid w:val="003F6330"/>
    <w:rsid w:val="004075BB"/>
    <w:rsid w:val="0041052A"/>
    <w:rsid w:val="00491BDA"/>
    <w:rsid w:val="00492C0E"/>
    <w:rsid w:val="0049467A"/>
    <w:rsid w:val="004A1839"/>
    <w:rsid w:val="004A28F2"/>
    <w:rsid w:val="004B527B"/>
    <w:rsid w:val="004C2D83"/>
    <w:rsid w:val="004D3AB7"/>
    <w:rsid w:val="004F7BAE"/>
    <w:rsid w:val="00501465"/>
    <w:rsid w:val="00502E1F"/>
    <w:rsid w:val="005118E8"/>
    <w:rsid w:val="00521509"/>
    <w:rsid w:val="00531E79"/>
    <w:rsid w:val="005345AE"/>
    <w:rsid w:val="00565E3F"/>
    <w:rsid w:val="005740E8"/>
    <w:rsid w:val="005A2F4B"/>
    <w:rsid w:val="005C2DB9"/>
    <w:rsid w:val="005C74B0"/>
    <w:rsid w:val="00602142"/>
    <w:rsid w:val="00604203"/>
    <w:rsid w:val="00611699"/>
    <w:rsid w:val="00622D10"/>
    <w:rsid w:val="0065707F"/>
    <w:rsid w:val="00670F1B"/>
    <w:rsid w:val="006711AF"/>
    <w:rsid w:val="00691820"/>
    <w:rsid w:val="006D565C"/>
    <w:rsid w:val="006E1E18"/>
    <w:rsid w:val="006F6DB6"/>
    <w:rsid w:val="00706BA5"/>
    <w:rsid w:val="007115E4"/>
    <w:rsid w:val="00721B83"/>
    <w:rsid w:val="007556BD"/>
    <w:rsid w:val="00763011"/>
    <w:rsid w:val="007714A7"/>
    <w:rsid w:val="0078142A"/>
    <w:rsid w:val="00784D6A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E2F"/>
    <w:rsid w:val="009B1BDB"/>
    <w:rsid w:val="009C4B9B"/>
    <w:rsid w:val="009C6216"/>
    <w:rsid w:val="009E6D0F"/>
    <w:rsid w:val="00A01EC5"/>
    <w:rsid w:val="00A20614"/>
    <w:rsid w:val="00A25E10"/>
    <w:rsid w:val="00A31305"/>
    <w:rsid w:val="00A33D61"/>
    <w:rsid w:val="00A373DA"/>
    <w:rsid w:val="00A3764C"/>
    <w:rsid w:val="00A4367F"/>
    <w:rsid w:val="00A461C0"/>
    <w:rsid w:val="00A71447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0EF1"/>
    <w:rsid w:val="00B01EA2"/>
    <w:rsid w:val="00B22744"/>
    <w:rsid w:val="00B56DDB"/>
    <w:rsid w:val="00B67C87"/>
    <w:rsid w:val="00B96289"/>
    <w:rsid w:val="00BA1E7C"/>
    <w:rsid w:val="00BB00E6"/>
    <w:rsid w:val="00BC12F1"/>
    <w:rsid w:val="00BC54D4"/>
    <w:rsid w:val="00BD2ED6"/>
    <w:rsid w:val="00BD43D0"/>
    <w:rsid w:val="00BE63D2"/>
    <w:rsid w:val="00C27860"/>
    <w:rsid w:val="00C47566"/>
    <w:rsid w:val="00C60FD7"/>
    <w:rsid w:val="00C616C5"/>
    <w:rsid w:val="00C8600F"/>
    <w:rsid w:val="00C911C2"/>
    <w:rsid w:val="00CB4695"/>
    <w:rsid w:val="00CB4E9C"/>
    <w:rsid w:val="00CD57BE"/>
    <w:rsid w:val="00D20D38"/>
    <w:rsid w:val="00D3158F"/>
    <w:rsid w:val="00D40E12"/>
    <w:rsid w:val="00D45A7C"/>
    <w:rsid w:val="00D927B7"/>
    <w:rsid w:val="00DB0D15"/>
    <w:rsid w:val="00DB5AD4"/>
    <w:rsid w:val="00E14C12"/>
    <w:rsid w:val="00E23853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C46E5"/>
    <w:rsid w:val="00EE1455"/>
    <w:rsid w:val="00EE483B"/>
    <w:rsid w:val="00F1598C"/>
    <w:rsid w:val="00F35A2A"/>
    <w:rsid w:val="00F42C37"/>
    <w:rsid w:val="00F45E04"/>
    <w:rsid w:val="00F622E7"/>
    <w:rsid w:val="00F737B3"/>
    <w:rsid w:val="00F774B2"/>
    <w:rsid w:val="00F8056A"/>
    <w:rsid w:val="00F806CD"/>
    <w:rsid w:val="00F94F23"/>
    <w:rsid w:val="00FB10E1"/>
    <w:rsid w:val="00FE321E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67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9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265</Words>
  <Characters>1514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2022-06-03T06:03:00Z</cp:lastPrinted>
  <dcterms:created xsi:type="dcterms:W3CDTF">2022-08-04T14:09:00Z</dcterms:created>
  <dcterms:modified xsi:type="dcterms:W3CDTF">2022-08-05T08:30:00Z</dcterms:modified>
</cp:coreProperties>
</file>