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0EB" w:rsidRPr="00A461C0" w:rsidRDefault="004E60E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4093" r:id="rId8"/>
        </w:object>
      </w:r>
    </w:p>
    <w:p w:rsidR="004E60EB" w:rsidRPr="00D927B7" w:rsidRDefault="004E60E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E60EB" w:rsidRPr="00D927B7" w:rsidRDefault="004E60E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E60EB" w:rsidRPr="00D927B7" w:rsidRDefault="004E60E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E60EB" w:rsidRPr="00D927B7" w:rsidRDefault="004E60E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E60EB" w:rsidRPr="00A461C0" w:rsidRDefault="004E60E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E60EB" w:rsidRPr="00A461C0" w:rsidRDefault="004E60E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E60EB" w:rsidRPr="00A461C0" w:rsidRDefault="004E60E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E60EB" w:rsidRDefault="004E60EB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4E60EB" w:rsidRDefault="004E60E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E60EB" w:rsidRPr="00A461C0" w:rsidRDefault="004E60E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4E60EB" w:rsidRPr="00A461C0" w:rsidRDefault="004E60E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E60EB" w:rsidRDefault="004E60E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E60EB" w:rsidRPr="00A461C0" w:rsidRDefault="004E60EB" w:rsidP="00EE1455">
      <w:pPr>
        <w:pStyle w:val="Normal2"/>
        <w:rPr>
          <w:rFonts w:ascii="Times New Roman" w:hAnsi="Times New Roman"/>
          <w:b/>
          <w:szCs w:val="24"/>
        </w:rPr>
      </w:pPr>
    </w:p>
    <w:p w:rsidR="004E60EB" w:rsidRPr="0032457C" w:rsidRDefault="004E60E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E60EB" w:rsidRDefault="004E60EB" w:rsidP="001B3B5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ОСОБА 1 </w:t>
      </w:r>
    </w:p>
    <w:p w:rsidR="004E60EB" w:rsidRPr="00014663" w:rsidRDefault="004E60EB" w:rsidP="001B3B5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E60EB" w:rsidRPr="00A461C0" w:rsidRDefault="004E60E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Default="004E60EB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56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ОСОБА 1, 1987р.н.,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ОСОБА 2, 1940р.н., особа похилого віку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E60EB" w:rsidRPr="00D40E12" w:rsidRDefault="004E60E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E60EB" w:rsidRDefault="004E60E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ОСОБА 2, 1940р.н. яка потребує стороннього 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E60EB" w:rsidRPr="0049467A" w:rsidRDefault="004E60E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E60EB" w:rsidRDefault="004E60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Default="004E60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Default="004E60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Default="004E60E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Default="004E60E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E60EB" w:rsidRDefault="004E60E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Pr="006E1E18" w:rsidRDefault="004E60E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E60EB" w:rsidRDefault="004E60E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E60EB" w:rsidRDefault="004E60E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E60EB" w:rsidRDefault="004E60E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E60EB" w:rsidRDefault="004E60E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E60EB" w:rsidRDefault="004E60E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E60EB" w:rsidRPr="00AB1F9E" w:rsidRDefault="004E60E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E60EB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0EB" w:rsidRDefault="004E60EB" w:rsidP="00EE1455">
      <w:pPr>
        <w:spacing w:after="0" w:line="240" w:lineRule="auto"/>
      </w:pPr>
      <w:r>
        <w:separator/>
      </w:r>
    </w:p>
  </w:endnote>
  <w:endnote w:type="continuationSeparator" w:id="0">
    <w:p w:rsidR="004E60EB" w:rsidRDefault="004E60E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0EB" w:rsidRDefault="004E60EB" w:rsidP="00EE1455">
      <w:pPr>
        <w:spacing w:after="0" w:line="240" w:lineRule="auto"/>
      </w:pPr>
      <w:r>
        <w:separator/>
      </w:r>
    </w:p>
  </w:footnote>
  <w:footnote w:type="continuationSeparator" w:id="0">
    <w:p w:rsidR="004E60EB" w:rsidRDefault="004E60E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B710E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554F"/>
    <w:rsid w:val="00196D86"/>
    <w:rsid w:val="001A0E06"/>
    <w:rsid w:val="001B3B53"/>
    <w:rsid w:val="001C66B5"/>
    <w:rsid w:val="001D5B08"/>
    <w:rsid w:val="001E4B92"/>
    <w:rsid w:val="0020167D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87639"/>
    <w:rsid w:val="003905F6"/>
    <w:rsid w:val="003B4B8F"/>
    <w:rsid w:val="003C0854"/>
    <w:rsid w:val="003C46DE"/>
    <w:rsid w:val="003E14DD"/>
    <w:rsid w:val="004075BB"/>
    <w:rsid w:val="0041052A"/>
    <w:rsid w:val="00446BF3"/>
    <w:rsid w:val="00491BDA"/>
    <w:rsid w:val="0049467A"/>
    <w:rsid w:val="004A28F2"/>
    <w:rsid w:val="004B527B"/>
    <w:rsid w:val="004C2D83"/>
    <w:rsid w:val="004D3AB7"/>
    <w:rsid w:val="004E60EB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37C2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1179"/>
    <w:rsid w:val="00A4367F"/>
    <w:rsid w:val="00A461C0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658C1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60FD7"/>
    <w:rsid w:val="00C616C5"/>
    <w:rsid w:val="00C911C2"/>
    <w:rsid w:val="00CB4695"/>
    <w:rsid w:val="00CB4E9C"/>
    <w:rsid w:val="00CD57BE"/>
    <w:rsid w:val="00D20D38"/>
    <w:rsid w:val="00D3158F"/>
    <w:rsid w:val="00D40E12"/>
    <w:rsid w:val="00D45A7C"/>
    <w:rsid w:val="00D927B7"/>
    <w:rsid w:val="00DB0D15"/>
    <w:rsid w:val="00E23853"/>
    <w:rsid w:val="00E41228"/>
    <w:rsid w:val="00E4280D"/>
    <w:rsid w:val="00E42D65"/>
    <w:rsid w:val="00E613C6"/>
    <w:rsid w:val="00E80E58"/>
    <w:rsid w:val="00E8468E"/>
    <w:rsid w:val="00EA6322"/>
    <w:rsid w:val="00EB0603"/>
    <w:rsid w:val="00EC0E7D"/>
    <w:rsid w:val="00EE1455"/>
    <w:rsid w:val="00EE483B"/>
    <w:rsid w:val="00F154CD"/>
    <w:rsid w:val="00F1598C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B677B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38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268</Words>
  <Characters>1531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2022-08-04T14:08:00Z</dcterms:created>
  <dcterms:modified xsi:type="dcterms:W3CDTF">2022-08-05T08:28:00Z</dcterms:modified>
</cp:coreProperties>
</file>