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15378" w:rsidRDefault="00E1537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203526" r:id="rId5"/>
        </w:object>
      </w:r>
    </w:p>
    <w:p w:rsidR="00E15378" w:rsidRDefault="00E1537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15378" w:rsidRDefault="00E1537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15378" w:rsidRDefault="00E1537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15378" w:rsidRDefault="00E1537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15378" w:rsidRDefault="00E1537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15378" w:rsidRDefault="00E1537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15378" w:rsidRDefault="00E1537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15378" w:rsidRDefault="00E1537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15378" w:rsidRDefault="00E15378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E15378" w:rsidRDefault="00E15378" w:rsidP="008D785D">
      <w:pPr>
        <w:pStyle w:val="Title"/>
        <w:rPr>
          <w:rFonts w:ascii="Times New Roman" w:hAnsi="Times New Roman"/>
          <w:b/>
          <w:szCs w:val="24"/>
        </w:rPr>
      </w:pPr>
    </w:p>
    <w:p w:rsidR="00E15378" w:rsidRDefault="00E1537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E15378" w:rsidRDefault="00E15378" w:rsidP="008D785D">
      <w:pPr>
        <w:pStyle w:val="Title"/>
        <w:rPr>
          <w:rFonts w:ascii="Times New Roman" w:hAnsi="Times New Roman"/>
          <w:b/>
          <w:szCs w:val="24"/>
        </w:rPr>
      </w:pPr>
    </w:p>
    <w:p w:rsidR="00E15378" w:rsidRDefault="00E1537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E15378" w:rsidRDefault="00E15378" w:rsidP="008D785D">
      <w:pPr>
        <w:rPr>
          <w:sz w:val="24"/>
          <w:lang w:val="uk-UA"/>
        </w:rPr>
      </w:pPr>
    </w:p>
    <w:p w:rsidR="00E15378" w:rsidRDefault="00E1537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E15378" w:rsidRDefault="00E1537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E15378" w:rsidRDefault="00E1537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E15378" w:rsidRPr="00DF0AA3" w:rsidRDefault="00E1537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Скорейка Олега Олександровича</w:t>
      </w:r>
    </w:p>
    <w:p w:rsidR="00E15378" w:rsidRDefault="00E15378" w:rsidP="00F4351C">
      <w:pPr>
        <w:jc w:val="both"/>
        <w:rPr>
          <w:b/>
          <w:sz w:val="24"/>
          <w:szCs w:val="24"/>
          <w:lang w:val="uk-UA"/>
        </w:rPr>
      </w:pPr>
    </w:p>
    <w:p w:rsidR="00E15378" w:rsidRDefault="00E15378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№29 від 08.07.2022 р. депутата  Кіцманської міської ради Скорейка О.О.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№573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13.07.2022 року гр.ОСОБА 1, яка проживає за адресою: АДРЕСА 1, щодо надання матеріальної допомоги на лікування племінника ОСОБА 2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свідоцтва про народження, копія посвідчення, копія медичного висновку №60, копія консультативного висновку центр орфанних захворювань,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15378" w:rsidRDefault="00E15378" w:rsidP="00E53F40">
      <w:pPr>
        <w:jc w:val="both"/>
        <w:rPr>
          <w:bCs/>
          <w:sz w:val="24"/>
          <w:szCs w:val="24"/>
          <w:lang w:val="uk-UA"/>
        </w:rPr>
      </w:pPr>
    </w:p>
    <w:p w:rsidR="00E15378" w:rsidRDefault="00E1537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15378" w:rsidRDefault="00E1537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15378" w:rsidRDefault="00E15378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Скорейка О.О.)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яка проживає за адресою:</w:t>
      </w:r>
      <w:r>
        <w:rPr>
          <w:szCs w:val="24"/>
        </w:rPr>
        <w:t xml:space="preserve"> </w:t>
      </w:r>
      <w:r w:rsidRPr="00BB252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племінника ОСОБА 2, ***р.н.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E15378" w:rsidRDefault="00E15378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E15378" w:rsidRDefault="00E15378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15378" w:rsidRDefault="00E15378" w:rsidP="00AE462C">
      <w:pPr>
        <w:ind w:firstLine="600"/>
        <w:jc w:val="both"/>
        <w:rPr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8"/>
          <w:szCs w:val="28"/>
          <w:lang w:val="uk-UA"/>
        </w:rPr>
        <w:t>В.о. мі</w:t>
      </w:r>
      <w:r>
        <w:rPr>
          <w:b/>
          <w:sz w:val="28"/>
          <w:szCs w:val="28"/>
        </w:rPr>
        <w:t>ськ</w:t>
      </w:r>
      <w:r>
        <w:rPr>
          <w:b/>
          <w:sz w:val="28"/>
          <w:szCs w:val="28"/>
          <w:lang w:val="uk-UA"/>
        </w:rPr>
        <w:t>ого</w:t>
      </w:r>
      <w:r>
        <w:rPr>
          <w:b/>
          <w:sz w:val="28"/>
          <w:szCs w:val="28"/>
        </w:rPr>
        <w:t xml:space="preserve">  голов</w:t>
      </w:r>
      <w:r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  <w:lang w:val="uk-UA"/>
        </w:rPr>
        <w:t>Олександр МАРУСЯК</w:t>
      </w: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E15378" w:rsidRDefault="00E1537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E15378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66C9C"/>
    <w:rsid w:val="000807F9"/>
    <w:rsid w:val="0008599E"/>
    <w:rsid w:val="000C331A"/>
    <w:rsid w:val="000D0646"/>
    <w:rsid w:val="000D129B"/>
    <w:rsid w:val="001338D1"/>
    <w:rsid w:val="00175A3A"/>
    <w:rsid w:val="001974B8"/>
    <w:rsid w:val="00197A98"/>
    <w:rsid w:val="001C2954"/>
    <w:rsid w:val="001C6A3B"/>
    <w:rsid w:val="001D3A9D"/>
    <w:rsid w:val="001D6D53"/>
    <w:rsid w:val="0020045D"/>
    <w:rsid w:val="002139B7"/>
    <w:rsid w:val="00217698"/>
    <w:rsid w:val="00254E1B"/>
    <w:rsid w:val="00260EEC"/>
    <w:rsid w:val="002E2E14"/>
    <w:rsid w:val="00340AAA"/>
    <w:rsid w:val="00360528"/>
    <w:rsid w:val="00364F8E"/>
    <w:rsid w:val="00366AA9"/>
    <w:rsid w:val="00387E3B"/>
    <w:rsid w:val="00395CAD"/>
    <w:rsid w:val="003C383B"/>
    <w:rsid w:val="003C6813"/>
    <w:rsid w:val="003E61D7"/>
    <w:rsid w:val="00440587"/>
    <w:rsid w:val="004433A4"/>
    <w:rsid w:val="00451D67"/>
    <w:rsid w:val="00465149"/>
    <w:rsid w:val="00490498"/>
    <w:rsid w:val="00496107"/>
    <w:rsid w:val="004A6BD7"/>
    <w:rsid w:val="004A7BD3"/>
    <w:rsid w:val="004B6E51"/>
    <w:rsid w:val="00500D69"/>
    <w:rsid w:val="00504454"/>
    <w:rsid w:val="0050501C"/>
    <w:rsid w:val="00515BB1"/>
    <w:rsid w:val="005274B1"/>
    <w:rsid w:val="00527DA5"/>
    <w:rsid w:val="0053554F"/>
    <w:rsid w:val="00545E7D"/>
    <w:rsid w:val="005825EA"/>
    <w:rsid w:val="00583A40"/>
    <w:rsid w:val="00590EA4"/>
    <w:rsid w:val="005A2B3A"/>
    <w:rsid w:val="005D43E8"/>
    <w:rsid w:val="00666386"/>
    <w:rsid w:val="0066770A"/>
    <w:rsid w:val="00681DE4"/>
    <w:rsid w:val="006960F3"/>
    <w:rsid w:val="006A074D"/>
    <w:rsid w:val="006A16C5"/>
    <w:rsid w:val="00763D2C"/>
    <w:rsid w:val="00794A2F"/>
    <w:rsid w:val="00807CCA"/>
    <w:rsid w:val="00854D20"/>
    <w:rsid w:val="008550BB"/>
    <w:rsid w:val="00892103"/>
    <w:rsid w:val="008A2C9A"/>
    <w:rsid w:val="008D785D"/>
    <w:rsid w:val="008F650F"/>
    <w:rsid w:val="0091792C"/>
    <w:rsid w:val="00953D21"/>
    <w:rsid w:val="00A35F74"/>
    <w:rsid w:val="00AB23AD"/>
    <w:rsid w:val="00AB4A0B"/>
    <w:rsid w:val="00AC74B2"/>
    <w:rsid w:val="00AE462C"/>
    <w:rsid w:val="00AF2C61"/>
    <w:rsid w:val="00B006FD"/>
    <w:rsid w:val="00B20770"/>
    <w:rsid w:val="00B96261"/>
    <w:rsid w:val="00BB2523"/>
    <w:rsid w:val="00C30570"/>
    <w:rsid w:val="00C52B7A"/>
    <w:rsid w:val="00CA3F4C"/>
    <w:rsid w:val="00D20007"/>
    <w:rsid w:val="00D5289C"/>
    <w:rsid w:val="00D869BE"/>
    <w:rsid w:val="00DA1936"/>
    <w:rsid w:val="00DA2FED"/>
    <w:rsid w:val="00DA412D"/>
    <w:rsid w:val="00DC139D"/>
    <w:rsid w:val="00DC7980"/>
    <w:rsid w:val="00DF0AA3"/>
    <w:rsid w:val="00E05F1E"/>
    <w:rsid w:val="00E13EE7"/>
    <w:rsid w:val="00E15378"/>
    <w:rsid w:val="00E46D7F"/>
    <w:rsid w:val="00E53F40"/>
    <w:rsid w:val="00EA420D"/>
    <w:rsid w:val="00EA6005"/>
    <w:rsid w:val="00EC72AC"/>
    <w:rsid w:val="00ED2646"/>
    <w:rsid w:val="00EE1AD4"/>
    <w:rsid w:val="00F4351C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04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397</Words>
  <Characters>2264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2022-07-06T08:44:00Z</cp:lastPrinted>
  <dcterms:created xsi:type="dcterms:W3CDTF">2022-08-04T13:34:00Z</dcterms:created>
  <dcterms:modified xsi:type="dcterms:W3CDTF">2022-08-05T08:19:00Z</dcterms:modified>
</cp:coreProperties>
</file>