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B43F93" w:rsidRDefault="00B43F93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21203428" r:id="rId5"/>
        </w:object>
      </w:r>
    </w:p>
    <w:p w:rsidR="00B43F93" w:rsidRDefault="00B43F93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B43F93" w:rsidRDefault="00B43F93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B43F93" w:rsidRDefault="00B43F93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B43F93" w:rsidRDefault="00B43F93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B43F93" w:rsidRDefault="00B43F93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B43F93" w:rsidRDefault="00B43F93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B43F93" w:rsidRDefault="00B43F93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B43F93" w:rsidRDefault="00B43F93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B43F93" w:rsidRDefault="00B43F93" w:rsidP="00465149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B43F93" w:rsidRDefault="00B43F93" w:rsidP="008D785D">
      <w:pPr>
        <w:pStyle w:val="Title"/>
        <w:rPr>
          <w:rFonts w:ascii="Times New Roman" w:hAnsi="Times New Roman"/>
          <w:b/>
          <w:szCs w:val="24"/>
        </w:rPr>
      </w:pPr>
    </w:p>
    <w:p w:rsidR="00B43F93" w:rsidRDefault="00B43F93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 №  </w:t>
      </w:r>
    </w:p>
    <w:p w:rsidR="00B43F93" w:rsidRDefault="00B43F93" w:rsidP="008D785D">
      <w:pPr>
        <w:pStyle w:val="Title"/>
        <w:rPr>
          <w:rFonts w:ascii="Times New Roman" w:hAnsi="Times New Roman"/>
          <w:b/>
          <w:szCs w:val="24"/>
        </w:rPr>
      </w:pPr>
    </w:p>
    <w:p w:rsidR="00B43F93" w:rsidRDefault="00B43F93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___________ 2022 року                                                                                            м. Кіцмань</w:t>
      </w:r>
    </w:p>
    <w:p w:rsidR="00B43F93" w:rsidRDefault="00B43F93" w:rsidP="008D785D">
      <w:pPr>
        <w:rPr>
          <w:sz w:val="24"/>
          <w:lang w:val="uk-UA"/>
        </w:rPr>
      </w:pPr>
    </w:p>
    <w:p w:rsidR="00B43F93" w:rsidRDefault="00B43F93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433A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433A4">
        <w:rPr>
          <w:b/>
          <w:sz w:val="24"/>
          <w:szCs w:val="24"/>
          <w:lang w:val="uk-UA"/>
        </w:rPr>
        <w:t xml:space="preserve">допомоги </w:t>
      </w:r>
    </w:p>
    <w:p w:rsidR="00B43F93" w:rsidRDefault="00B43F93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ОСОБА 1 за </w:t>
      </w:r>
    </w:p>
    <w:p w:rsidR="00B43F93" w:rsidRDefault="00B43F93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зверненням депутата Кіцманської міської ради </w:t>
      </w:r>
    </w:p>
    <w:p w:rsidR="00B43F93" w:rsidRPr="00DF0AA3" w:rsidRDefault="00B43F93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Семенюка Івана Васильовича</w:t>
      </w:r>
    </w:p>
    <w:p w:rsidR="00B43F93" w:rsidRDefault="00B43F93" w:rsidP="00F4351C">
      <w:pPr>
        <w:jc w:val="both"/>
        <w:rPr>
          <w:b/>
          <w:sz w:val="24"/>
          <w:szCs w:val="24"/>
          <w:lang w:val="uk-UA"/>
        </w:rPr>
      </w:pPr>
    </w:p>
    <w:p w:rsidR="00B43F93" w:rsidRDefault="00B43F93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№31 від 08.07.2022 р. депутата  Кіцманської міської ради Семенюка І.В.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№574</w:t>
      </w:r>
      <w:r w:rsidRPr="00CA3F4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від 13.07.2022 року гр. ОСОБА 1, яка проживає за адресою:  АДРЕСА 1, щодо надання матеріальної допомоги на лікування племінника ОСОБА 2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номера, копія  про реєстрацію місця проживання, копія свідоцтва про народження, копія посвідчення, копія медичного висновку №60, копія консультативного висновку центр орфанних захворювань, банківський рахунок 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>еруючись Програмою сприяння соціального захисту населення на території Кіцманської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Кіцманської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B43F93" w:rsidRDefault="00B43F93" w:rsidP="00E53F40">
      <w:pPr>
        <w:jc w:val="both"/>
        <w:rPr>
          <w:bCs/>
          <w:sz w:val="24"/>
          <w:szCs w:val="24"/>
          <w:lang w:val="uk-UA"/>
        </w:rPr>
      </w:pPr>
    </w:p>
    <w:p w:rsidR="00B43F93" w:rsidRDefault="00B43F9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B43F93" w:rsidRDefault="00B43F9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B43F93" w:rsidRDefault="00B43F93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>депутат</w:t>
      </w:r>
      <w:r>
        <w:rPr>
          <w:rFonts w:ascii="Times New Roman" w:hAnsi="Times New Roman"/>
          <w:szCs w:val="24"/>
        </w:rPr>
        <w:t>а</w:t>
      </w:r>
      <w:r w:rsidRPr="00A35F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Семенюка І.В.)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матеріальну допомогу гр. ОСОБА 1, яка проживає за адресою:</w:t>
      </w:r>
      <w:r>
        <w:rPr>
          <w:szCs w:val="24"/>
        </w:rPr>
        <w:t xml:space="preserve"> </w:t>
      </w:r>
      <w:r w:rsidRPr="00660AA4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 племінника ОСОБА 2,  ***р.н. в сумі</w:t>
      </w:r>
      <w:r>
        <w:rPr>
          <w:rFonts w:ascii="Times New Roman" w:hAnsi="Times New Roman"/>
          <w:bCs/>
          <w:szCs w:val="24"/>
        </w:rPr>
        <w:t xml:space="preserve"> ________ грн. (_______________________).</w:t>
      </w:r>
    </w:p>
    <w:bookmarkEnd w:id="0"/>
    <w:p w:rsidR="00B43F93" w:rsidRDefault="00B43F93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B43F93" w:rsidRDefault="00B43F93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B43F93" w:rsidRDefault="00B43F93" w:rsidP="00AE462C">
      <w:pPr>
        <w:ind w:firstLine="600"/>
        <w:jc w:val="both"/>
        <w:rPr>
          <w:sz w:val="24"/>
          <w:szCs w:val="24"/>
          <w:lang w:val="uk-UA"/>
        </w:rPr>
      </w:pPr>
    </w:p>
    <w:p w:rsidR="00B43F93" w:rsidRDefault="00B43F9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B43F93" w:rsidRDefault="00B43F9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B43F93" w:rsidRPr="00E46824" w:rsidRDefault="00B43F93" w:rsidP="00660AA4">
      <w:pPr>
        <w:ind w:firstLine="709"/>
        <w:jc w:val="both"/>
        <w:rPr>
          <w:b/>
          <w:sz w:val="24"/>
          <w:szCs w:val="24"/>
          <w:lang w:val="uk-UA"/>
        </w:rPr>
      </w:pPr>
      <w:r w:rsidRPr="00E46824">
        <w:rPr>
          <w:b/>
          <w:sz w:val="24"/>
          <w:szCs w:val="24"/>
          <w:lang w:val="uk-UA"/>
        </w:rPr>
        <w:t>В.о. мі</w:t>
      </w:r>
      <w:r w:rsidRPr="00E46824">
        <w:rPr>
          <w:b/>
          <w:sz w:val="24"/>
          <w:szCs w:val="24"/>
        </w:rPr>
        <w:t>ськ</w:t>
      </w:r>
      <w:r w:rsidRPr="00E46824">
        <w:rPr>
          <w:b/>
          <w:sz w:val="24"/>
          <w:szCs w:val="24"/>
          <w:lang w:val="uk-UA"/>
        </w:rPr>
        <w:t>ого</w:t>
      </w:r>
      <w:r w:rsidRPr="00E46824">
        <w:rPr>
          <w:b/>
          <w:sz w:val="24"/>
          <w:szCs w:val="24"/>
        </w:rPr>
        <w:t xml:space="preserve">  голов</w:t>
      </w:r>
      <w:r w:rsidRPr="00E46824">
        <w:rPr>
          <w:b/>
          <w:sz w:val="24"/>
          <w:szCs w:val="24"/>
          <w:lang w:val="uk-UA"/>
        </w:rPr>
        <w:t>и</w:t>
      </w:r>
      <w:r w:rsidRPr="00E46824">
        <w:rPr>
          <w:b/>
          <w:sz w:val="24"/>
          <w:szCs w:val="24"/>
        </w:rPr>
        <w:t xml:space="preserve">      </w:t>
      </w:r>
      <w:r w:rsidRPr="00E46824">
        <w:rPr>
          <w:b/>
          <w:sz w:val="24"/>
          <w:szCs w:val="24"/>
          <w:lang w:val="uk-UA"/>
        </w:rPr>
        <w:t xml:space="preserve">         </w:t>
      </w:r>
      <w:r>
        <w:rPr>
          <w:b/>
          <w:sz w:val="24"/>
          <w:szCs w:val="24"/>
          <w:lang w:val="uk-UA"/>
        </w:rPr>
        <w:t xml:space="preserve">                    </w:t>
      </w:r>
      <w:r w:rsidRPr="00E46824">
        <w:rPr>
          <w:b/>
          <w:sz w:val="24"/>
          <w:szCs w:val="24"/>
          <w:lang w:val="uk-UA"/>
        </w:rPr>
        <w:t xml:space="preserve">                         </w:t>
      </w:r>
      <w:r w:rsidRPr="00E46824">
        <w:rPr>
          <w:b/>
          <w:sz w:val="24"/>
          <w:szCs w:val="24"/>
        </w:rPr>
        <w:t xml:space="preserve">       </w:t>
      </w:r>
      <w:r w:rsidRPr="00E46824">
        <w:rPr>
          <w:b/>
          <w:sz w:val="24"/>
          <w:szCs w:val="24"/>
          <w:lang w:val="uk-UA"/>
        </w:rPr>
        <w:t>Олександр МАРУСЯК</w:t>
      </w:r>
    </w:p>
    <w:sectPr w:rsidR="00B43F93" w:rsidRPr="00E46824" w:rsidSect="00590EA4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66C9C"/>
    <w:rsid w:val="000807F9"/>
    <w:rsid w:val="0008599E"/>
    <w:rsid w:val="000B3F55"/>
    <w:rsid w:val="000C331A"/>
    <w:rsid w:val="000D0646"/>
    <w:rsid w:val="000D129B"/>
    <w:rsid w:val="001338D1"/>
    <w:rsid w:val="00175A3A"/>
    <w:rsid w:val="00197A98"/>
    <w:rsid w:val="001C2954"/>
    <w:rsid w:val="001C6A3B"/>
    <w:rsid w:val="001D3A9D"/>
    <w:rsid w:val="002139B7"/>
    <w:rsid w:val="00217698"/>
    <w:rsid w:val="00254E1B"/>
    <w:rsid w:val="002E2E14"/>
    <w:rsid w:val="00340AAA"/>
    <w:rsid w:val="00360528"/>
    <w:rsid w:val="00364F8E"/>
    <w:rsid w:val="00366AA9"/>
    <w:rsid w:val="00387E3B"/>
    <w:rsid w:val="003C383B"/>
    <w:rsid w:val="003C6813"/>
    <w:rsid w:val="00413C78"/>
    <w:rsid w:val="0042506C"/>
    <w:rsid w:val="00440587"/>
    <w:rsid w:val="004433A4"/>
    <w:rsid w:val="00451D67"/>
    <w:rsid w:val="00465149"/>
    <w:rsid w:val="00490498"/>
    <w:rsid w:val="00496107"/>
    <w:rsid w:val="004A7BD3"/>
    <w:rsid w:val="004B6E51"/>
    <w:rsid w:val="004F1BE3"/>
    <w:rsid w:val="00500D69"/>
    <w:rsid w:val="00504454"/>
    <w:rsid w:val="00515BB1"/>
    <w:rsid w:val="005274B1"/>
    <w:rsid w:val="00527DA5"/>
    <w:rsid w:val="0053554F"/>
    <w:rsid w:val="00545E7D"/>
    <w:rsid w:val="005825EA"/>
    <w:rsid w:val="00583A40"/>
    <w:rsid w:val="00590EA4"/>
    <w:rsid w:val="005D43E8"/>
    <w:rsid w:val="00660AA4"/>
    <w:rsid w:val="00666386"/>
    <w:rsid w:val="006672C0"/>
    <w:rsid w:val="0066770A"/>
    <w:rsid w:val="00681DE4"/>
    <w:rsid w:val="006960F3"/>
    <w:rsid w:val="006A16C5"/>
    <w:rsid w:val="00763D2C"/>
    <w:rsid w:val="00794A2F"/>
    <w:rsid w:val="007E1C6C"/>
    <w:rsid w:val="00807CCA"/>
    <w:rsid w:val="00854D20"/>
    <w:rsid w:val="008550BB"/>
    <w:rsid w:val="00870B0F"/>
    <w:rsid w:val="00892103"/>
    <w:rsid w:val="008A2C9A"/>
    <w:rsid w:val="008D785D"/>
    <w:rsid w:val="008F497E"/>
    <w:rsid w:val="008F650F"/>
    <w:rsid w:val="0091792C"/>
    <w:rsid w:val="00A154C2"/>
    <w:rsid w:val="00A35F74"/>
    <w:rsid w:val="00AB23AD"/>
    <w:rsid w:val="00AB4A0B"/>
    <w:rsid w:val="00AC74B2"/>
    <w:rsid w:val="00AD2EBE"/>
    <w:rsid w:val="00AE462C"/>
    <w:rsid w:val="00AF2C61"/>
    <w:rsid w:val="00B006FD"/>
    <w:rsid w:val="00B20770"/>
    <w:rsid w:val="00B43F93"/>
    <w:rsid w:val="00B96261"/>
    <w:rsid w:val="00C30570"/>
    <w:rsid w:val="00C47E3A"/>
    <w:rsid w:val="00CA3F4C"/>
    <w:rsid w:val="00D5289C"/>
    <w:rsid w:val="00D869BE"/>
    <w:rsid w:val="00DA1936"/>
    <w:rsid w:val="00DA2FED"/>
    <w:rsid w:val="00DA412D"/>
    <w:rsid w:val="00DC139D"/>
    <w:rsid w:val="00DC7980"/>
    <w:rsid w:val="00DD7A8F"/>
    <w:rsid w:val="00DE27C8"/>
    <w:rsid w:val="00DF0AA3"/>
    <w:rsid w:val="00E05F1E"/>
    <w:rsid w:val="00E13EE7"/>
    <w:rsid w:val="00E46824"/>
    <w:rsid w:val="00E46D7F"/>
    <w:rsid w:val="00E53F40"/>
    <w:rsid w:val="00E825BF"/>
    <w:rsid w:val="00EA420D"/>
    <w:rsid w:val="00EA6005"/>
    <w:rsid w:val="00EC72AC"/>
    <w:rsid w:val="00EE0D17"/>
    <w:rsid w:val="00EE1AD4"/>
    <w:rsid w:val="00F4351C"/>
    <w:rsid w:val="00F92C8F"/>
    <w:rsid w:val="00FA7133"/>
    <w:rsid w:val="00FB75F0"/>
    <w:rsid w:val="00FB76AD"/>
    <w:rsid w:val="00FD7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308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8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8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400</Words>
  <Characters>2283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2022-07-06T08:44:00Z</cp:lastPrinted>
  <dcterms:created xsi:type="dcterms:W3CDTF">2022-08-04T13:33:00Z</dcterms:created>
  <dcterms:modified xsi:type="dcterms:W3CDTF">2022-08-05T08:17:00Z</dcterms:modified>
</cp:coreProperties>
</file>