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F2BE5" w:rsidRDefault="00CF2BE5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203418" r:id="rId5"/>
        </w:object>
      </w:r>
    </w:p>
    <w:p w:rsidR="00CF2BE5" w:rsidRDefault="00CF2BE5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CF2BE5" w:rsidRDefault="00CF2BE5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F2BE5" w:rsidRDefault="00CF2BE5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F2BE5" w:rsidRDefault="00CF2BE5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F2BE5" w:rsidRDefault="00CF2BE5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CF2BE5" w:rsidRDefault="00CF2BE5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F2BE5" w:rsidRDefault="00CF2BE5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F2BE5" w:rsidRDefault="00CF2BE5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CF2BE5" w:rsidRDefault="00CF2BE5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CF2BE5" w:rsidRDefault="00CF2BE5" w:rsidP="008D785D">
      <w:pPr>
        <w:pStyle w:val="Title"/>
        <w:rPr>
          <w:rFonts w:ascii="Times New Roman" w:hAnsi="Times New Roman"/>
          <w:b/>
          <w:szCs w:val="24"/>
        </w:rPr>
      </w:pPr>
    </w:p>
    <w:p w:rsidR="00CF2BE5" w:rsidRDefault="00CF2BE5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CF2BE5" w:rsidRDefault="00CF2BE5" w:rsidP="008D785D">
      <w:pPr>
        <w:pStyle w:val="Title"/>
        <w:rPr>
          <w:rFonts w:ascii="Times New Roman" w:hAnsi="Times New Roman"/>
          <w:b/>
          <w:szCs w:val="24"/>
        </w:rPr>
      </w:pPr>
    </w:p>
    <w:p w:rsidR="00CF2BE5" w:rsidRDefault="00CF2BE5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CF2BE5" w:rsidRDefault="00CF2BE5" w:rsidP="008D785D">
      <w:pPr>
        <w:rPr>
          <w:sz w:val="24"/>
          <w:lang w:val="uk-UA"/>
        </w:rPr>
      </w:pPr>
    </w:p>
    <w:p w:rsidR="00CF2BE5" w:rsidRDefault="00CF2BE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CF2BE5" w:rsidRDefault="00CF2BE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CF2BE5" w:rsidRDefault="00CF2BE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CF2BE5" w:rsidRDefault="00CF2BE5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Пілата Корнія Васильовича</w:t>
      </w:r>
    </w:p>
    <w:p w:rsidR="00CF2BE5" w:rsidRDefault="00CF2BE5" w:rsidP="00F4351C">
      <w:pPr>
        <w:jc w:val="both"/>
        <w:rPr>
          <w:b/>
          <w:sz w:val="24"/>
          <w:szCs w:val="24"/>
          <w:lang w:val="uk-UA"/>
        </w:rPr>
      </w:pPr>
    </w:p>
    <w:p w:rsidR="00CF2BE5" w:rsidRDefault="00CF2BE5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№28 від 07.07.2022 р. депутата Кіцманської міської ради Пілата К.В.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№87/2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02.08.2022 року гр.ОСОБА 1, яка проживає за адресою: АДРЕСА 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(копія паспорта та ідентифікаційного номера заявника, копія консультаційного дослідження №22</w:t>
      </w:r>
      <w:r>
        <w:rPr>
          <w:bCs/>
          <w:sz w:val="24"/>
          <w:szCs w:val="24"/>
          <w:lang w:val="en-US"/>
        </w:rPr>
        <w:t>CN</w:t>
      </w:r>
      <w:r>
        <w:rPr>
          <w:bCs/>
          <w:sz w:val="24"/>
          <w:szCs w:val="24"/>
          <w:lang w:val="uk-UA"/>
        </w:rPr>
        <w:t xml:space="preserve">005904 виданого медичною лабораторією м.Київ,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F2BE5" w:rsidRDefault="00CF2BE5" w:rsidP="00E53F40">
      <w:pPr>
        <w:jc w:val="both"/>
        <w:rPr>
          <w:bCs/>
          <w:sz w:val="24"/>
          <w:szCs w:val="24"/>
          <w:lang w:val="uk-UA"/>
        </w:rPr>
      </w:pPr>
    </w:p>
    <w:p w:rsidR="00CF2BE5" w:rsidRDefault="00CF2B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F2BE5" w:rsidRDefault="00CF2B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F2BE5" w:rsidRDefault="00CF2BE5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Пілата К.В)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D657F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CF2BE5" w:rsidRDefault="00CF2BE5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CF2BE5" w:rsidRDefault="00CF2BE5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CF2BE5" w:rsidRDefault="00CF2BE5" w:rsidP="00AE462C">
      <w:pPr>
        <w:ind w:firstLine="600"/>
        <w:jc w:val="both"/>
        <w:rPr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F2BE5" w:rsidRPr="00D657FF" w:rsidRDefault="00CF2BE5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F2BE5" w:rsidRPr="00D657FF" w:rsidRDefault="00CF2BE5" w:rsidP="00EE582A">
      <w:pPr>
        <w:ind w:firstLine="709"/>
        <w:jc w:val="both"/>
        <w:rPr>
          <w:b/>
          <w:sz w:val="24"/>
          <w:szCs w:val="24"/>
          <w:lang w:val="uk-UA"/>
        </w:rPr>
      </w:pPr>
      <w:r w:rsidRPr="00D657FF">
        <w:rPr>
          <w:b/>
          <w:sz w:val="24"/>
          <w:szCs w:val="24"/>
          <w:lang w:val="uk-UA"/>
        </w:rPr>
        <w:t>В.о. мі</w:t>
      </w:r>
      <w:r w:rsidRPr="00D657FF">
        <w:rPr>
          <w:b/>
          <w:sz w:val="24"/>
          <w:szCs w:val="24"/>
        </w:rPr>
        <w:t>ськ</w:t>
      </w:r>
      <w:r w:rsidRPr="00D657FF">
        <w:rPr>
          <w:b/>
          <w:sz w:val="24"/>
          <w:szCs w:val="24"/>
          <w:lang w:val="uk-UA"/>
        </w:rPr>
        <w:t>ого</w:t>
      </w:r>
      <w:r w:rsidRPr="00D657FF">
        <w:rPr>
          <w:b/>
          <w:sz w:val="24"/>
          <w:szCs w:val="24"/>
        </w:rPr>
        <w:t xml:space="preserve">  голов</w:t>
      </w:r>
      <w:r w:rsidRPr="00D657FF">
        <w:rPr>
          <w:b/>
          <w:sz w:val="24"/>
          <w:szCs w:val="24"/>
          <w:lang w:val="uk-UA"/>
        </w:rPr>
        <w:t>и</w:t>
      </w:r>
      <w:r w:rsidRPr="00D657FF">
        <w:rPr>
          <w:b/>
          <w:sz w:val="24"/>
          <w:szCs w:val="24"/>
        </w:rPr>
        <w:t xml:space="preserve">      </w:t>
      </w:r>
      <w:r w:rsidRPr="00D657FF">
        <w:rPr>
          <w:b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              </w:t>
      </w:r>
      <w:r w:rsidRPr="00D657FF">
        <w:rPr>
          <w:b/>
          <w:sz w:val="24"/>
          <w:szCs w:val="24"/>
          <w:lang w:val="uk-UA"/>
        </w:rPr>
        <w:t xml:space="preserve">                       </w:t>
      </w:r>
      <w:r w:rsidRPr="00D657FF">
        <w:rPr>
          <w:b/>
          <w:sz w:val="24"/>
          <w:szCs w:val="24"/>
        </w:rPr>
        <w:t xml:space="preserve">       </w:t>
      </w:r>
      <w:r w:rsidRPr="00D657FF">
        <w:rPr>
          <w:b/>
          <w:sz w:val="24"/>
          <w:szCs w:val="24"/>
          <w:lang w:val="uk-UA"/>
        </w:rPr>
        <w:t>Олександр МАРУСЯК</w:t>
      </w:r>
    </w:p>
    <w:p w:rsidR="00CF2BE5" w:rsidRDefault="00CF2B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F2BE5" w:rsidRDefault="00CF2BE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CF2BE5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96E12"/>
    <w:rsid w:val="000D0646"/>
    <w:rsid w:val="000D129B"/>
    <w:rsid w:val="001338D1"/>
    <w:rsid w:val="00140628"/>
    <w:rsid w:val="00175A3A"/>
    <w:rsid w:val="0018590F"/>
    <w:rsid w:val="00197A98"/>
    <w:rsid w:val="001C6A3B"/>
    <w:rsid w:val="001D288A"/>
    <w:rsid w:val="001D3A9D"/>
    <w:rsid w:val="001E7AF1"/>
    <w:rsid w:val="001F7A3D"/>
    <w:rsid w:val="00205579"/>
    <w:rsid w:val="00217698"/>
    <w:rsid w:val="002335F5"/>
    <w:rsid w:val="00254E1B"/>
    <w:rsid w:val="002E1B15"/>
    <w:rsid w:val="00340AAA"/>
    <w:rsid w:val="00360528"/>
    <w:rsid w:val="00366AA9"/>
    <w:rsid w:val="00370942"/>
    <w:rsid w:val="00387E3B"/>
    <w:rsid w:val="003C383B"/>
    <w:rsid w:val="003C6074"/>
    <w:rsid w:val="003C6813"/>
    <w:rsid w:val="0041606D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54A0F"/>
    <w:rsid w:val="0056601F"/>
    <w:rsid w:val="005825EA"/>
    <w:rsid w:val="00583A40"/>
    <w:rsid w:val="00590EA4"/>
    <w:rsid w:val="005C7B0D"/>
    <w:rsid w:val="005D43E8"/>
    <w:rsid w:val="00604584"/>
    <w:rsid w:val="0062303E"/>
    <w:rsid w:val="00666386"/>
    <w:rsid w:val="0066770A"/>
    <w:rsid w:val="00680458"/>
    <w:rsid w:val="00681DE4"/>
    <w:rsid w:val="00763D2C"/>
    <w:rsid w:val="00794A2F"/>
    <w:rsid w:val="007E2D4D"/>
    <w:rsid w:val="007F27DA"/>
    <w:rsid w:val="00807CCA"/>
    <w:rsid w:val="00843513"/>
    <w:rsid w:val="00854D20"/>
    <w:rsid w:val="008A2C9A"/>
    <w:rsid w:val="008D785D"/>
    <w:rsid w:val="008F650F"/>
    <w:rsid w:val="0091792C"/>
    <w:rsid w:val="00936C93"/>
    <w:rsid w:val="0094298D"/>
    <w:rsid w:val="00A35F74"/>
    <w:rsid w:val="00A7402D"/>
    <w:rsid w:val="00AB23AD"/>
    <w:rsid w:val="00AB4A0B"/>
    <w:rsid w:val="00AC74B2"/>
    <w:rsid w:val="00AE462C"/>
    <w:rsid w:val="00B006FD"/>
    <w:rsid w:val="00B20770"/>
    <w:rsid w:val="00B3701F"/>
    <w:rsid w:val="00B96261"/>
    <w:rsid w:val="00BD1612"/>
    <w:rsid w:val="00C30570"/>
    <w:rsid w:val="00CA3F4C"/>
    <w:rsid w:val="00CF2BE5"/>
    <w:rsid w:val="00D331E7"/>
    <w:rsid w:val="00D416FD"/>
    <w:rsid w:val="00D5289C"/>
    <w:rsid w:val="00D657FF"/>
    <w:rsid w:val="00D82BE9"/>
    <w:rsid w:val="00D869BE"/>
    <w:rsid w:val="00DA1936"/>
    <w:rsid w:val="00DA2FED"/>
    <w:rsid w:val="00DA412D"/>
    <w:rsid w:val="00DA77FF"/>
    <w:rsid w:val="00DC139D"/>
    <w:rsid w:val="00DC7980"/>
    <w:rsid w:val="00E05F1E"/>
    <w:rsid w:val="00E07F74"/>
    <w:rsid w:val="00E13EE7"/>
    <w:rsid w:val="00E46D7F"/>
    <w:rsid w:val="00E53F40"/>
    <w:rsid w:val="00EA6005"/>
    <w:rsid w:val="00EC72AC"/>
    <w:rsid w:val="00EE1AD4"/>
    <w:rsid w:val="00EE582A"/>
    <w:rsid w:val="00F4351C"/>
    <w:rsid w:val="00F72446"/>
    <w:rsid w:val="00F92C8F"/>
    <w:rsid w:val="00FA7133"/>
    <w:rsid w:val="00FB75F0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85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382</Words>
  <Characters>2178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2022-07-05T09:28:00Z</cp:lastPrinted>
  <dcterms:created xsi:type="dcterms:W3CDTF">2022-08-04T13:33:00Z</dcterms:created>
  <dcterms:modified xsi:type="dcterms:W3CDTF">2022-08-05T08:17:00Z</dcterms:modified>
</cp:coreProperties>
</file>