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732C8" w:rsidRDefault="00D732C8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143158" r:id="rId5"/>
        </w:object>
      </w:r>
    </w:p>
    <w:p w:rsidR="00D732C8" w:rsidRDefault="00D732C8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D732C8" w:rsidRDefault="00D732C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732C8" w:rsidRDefault="00D732C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732C8" w:rsidRDefault="00D732C8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732C8" w:rsidRDefault="00D732C8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732C8" w:rsidRDefault="00D732C8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D732C8" w:rsidRDefault="00D732C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732C8" w:rsidRDefault="00D732C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D732C8" w:rsidRDefault="00D732C8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D732C8" w:rsidRDefault="00D732C8" w:rsidP="008D785D">
      <w:pPr>
        <w:pStyle w:val="Title"/>
        <w:rPr>
          <w:rFonts w:ascii="Times New Roman" w:hAnsi="Times New Roman"/>
          <w:b/>
          <w:szCs w:val="24"/>
        </w:rPr>
      </w:pPr>
    </w:p>
    <w:p w:rsidR="00D732C8" w:rsidRDefault="00D732C8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D732C8" w:rsidRDefault="00D732C8" w:rsidP="008D785D">
      <w:pPr>
        <w:pStyle w:val="Title"/>
        <w:rPr>
          <w:rFonts w:ascii="Times New Roman" w:hAnsi="Times New Roman"/>
          <w:b/>
          <w:szCs w:val="24"/>
        </w:rPr>
      </w:pPr>
    </w:p>
    <w:p w:rsidR="00D732C8" w:rsidRDefault="00D732C8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D732C8" w:rsidRDefault="00D732C8" w:rsidP="008D785D">
      <w:pPr>
        <w:rPr>
          <w:sz w:val="24"/>
          <w:lang w:val="uk-UA"/>
        </w:rPr>
      </w:pPr>
    </w:p>
    <w:p w:rsidR="00D732C8" w:rsidRDefault="00D732C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D732C8" w:rsidRDefault="00D732C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D732C8" w:rsidRDefault="00D732C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D732C8" w:rsidRPr="00DF0AA3" w:rsidRDefault="00D732C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Семенюка Івана Васильовича</w:t>
      </w:r>
    </w:p>
    <w:p w:rsidR="00D732C8" w:rsidRDefault="00D732C8" w:rsidP="00F4351C">
      <w:pPr>
        <w:jc w:val="both"/>
        <w:rPr>
          <w:b/>
          <w:sz w:val="24"/>
          <w:szCs w:val="24"/>
          <w:lang w:val="uk-UA"/>
        </w:rPr>
      </w:pPr>
    </w:p>
    <w:p w:rsidR="00D732C8" w:rsidRDefault="00D732C8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190C32">
        <w:rPr>
          <w:color w:val="FF0000"/>
          <w:sz w:val="24"/>
          <w:szCs w:val="24"/>
          <w:lang w:val="uk-UA"/>
        </w:rPr>
        <w:t xml:space="preserve">№31 від 08.07.2022 </w:t>
      </w:r>
      <w:r>
        <w:rPr>
          <w:sz w:val="24"/>
          <w:szCs w:val="24"/>
          <w:lang w:val="uk-UA"/>
        </w:rPr>
        <w:t xml:space="preserve">р. депутата  Кіцманської міської ради Семенюка І.В.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№280/05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02.08.2022 року гр. ОСОБА 1, яка проживає за адресою: АДРЕСА 1, щодо надання матеріальної допомоги на лікування дочки ОСОБА 2, ***р.н.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 копія паспорта дочки ОСОБА 2, копія виписки №6508 з медичної карти стаціонарного хворого,  копія консультаційного дослідження,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D732C8" w:rsidRDefault="00D732C8" w:rsidP="00E53F40">
      <w:pPr>
        <w:jc w:val="both"/>
        <w:rPr>
          <w:bCs/>
          <w:sz w:val="24"/>
          <w:szCs w:val="24"/>
          <w:lang w:val="uk-UA"/>
        </w:rPr>
      </w:pPr>
    </w:p>
    <w:p w:rsidR="00D732C8" w:rsidRDefault="00D732C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D732C8" w:rsidRDefault="00D732C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D732C8" w:rsidRDefault="00D732C8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Семенюка І.В.)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 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дочки ОСОБА 2, ***р.н.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D732C8" w:rsidRDefault="00D732C8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D732C8" w:rsidRDefault="00D732C8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D732C8" w:rsidRDefault="00D732C8" w:rsidP="00AE462C">
      <w:pPr>
        <w:ind w:firstLine="600"/>
        <w:jc w:val="both"/>
        <w:rPr>
          <w:sz w:val="24"/>
          <w:szCs w:val="24"/>
          <w:lang w:val="uk-UA"/>
        </w:rPr>
      </w:pPr>
    </w:p>
    <w:p w:rsidR="00D732C8" w:rsidRDefault="00D732C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732C8" w:rsidRDefault="00D732C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732C8" w:rsidRPr="00D21C29" w:rsidRDefault="00D732C8" w:rsidP="00AE462C">
      <w:pPr>
        <w:ind w:firstLine="709"/>
        <w:jc w:val="center"/>
        <w:rPr>
          <w:b/>
          <w:sz w:val="24"/>
          <w:szCs w:val="24"/>
          <w:lang w:val="uk-UA"/>
        </w:rPr>
      </w:pPr>
      <w:r w:rsidRPr="00D21C29">
        <w:rPr>
          <w:b/>
          <w:sz w:val="24"/>
          <w:szCs w:val="24"/>
          <w:lang w:val="uk-UA"/>
        </w:rPr>
        <w:t>В.о. мі</w:t>
      </w:r>
      <w:r w:rsidRPr="00D21C29">
        <w:rPr>
          <w:b/>
          <w:sz w:val="24"/>
          <w:szCs w:val="24"/>
        </w:rPr>
        <w:t>ськ</w:t>
      </w:r>
      <w:r w:rsidRPr="00D21C29">
        <w:rPr>
          <w:b/>
          <w:sz w:val="24"/>
          <w:szCs w:val="24"/>
          <w:lang w:val="uk-UA"/>
        </w:rPr>
        <w:t>ого</w:t>
      </w:r>
      <w:r w:rsidRPr="00D21C29">
        <w:rPr>
          <w:b/>
          <w:sz w:val="24"/>
          <w:szCs w:val="24"/>
        </w:rPr>
        <w:t xml:space="preserve">  голов</w:t>
      </w:r>
      <w:r w:rsidRPr="00D21C29">
        <w:rPr>
          <w:b/>
          <w:sz w:val="24"/>
          <w:szCs w:val="24"/>
          <w:lang w:val="uk-UA"/>
        </w:rPr>
        <w:t>и</w:t>
      </w:r>
      <w:r w:rsidRPr="00D21C29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 xml:space="preserve">                         </w:t>
      </w:r>
      <w:r w:rsidRPr="00D21C29">
        <w:rPr>
          <w:b/>
          <w:sz w:val="24"/>
          <w:szCs w:val="24"/>
        </w:rPr>
        <w:t xml:space="preserve"> </w:t>
      </w:r>
      <w:r w:rsidRPr="00D21C29">
        <w:rPr>
          <w:b/>
          <w:sz w:val="24"/>
          <w:szCs w:val="24"/>
          <w:lang w:val="uk-UA"/>
        </w:rPr>
        <w:t xml:space="preserve">                             </w:t>
      </w:r>
      <w:r w:rsidRPr="00D21C29">
        <w:rPr>
          <w:b/>
          <w:sz w:val="24"/>
          <w:szCs w:val="24"/>
        </w:rPr>
        <w:t xml:space="preserve">       </w:t>
      </w:r>
      <w:r w:rsidRPr="00D21C29">
        <w:rPr>
          <w:b/>
          <w:sz w:val="24"/>
          <w:szCs w:val="24"/>
          <w:lang w:val="uk-UA"/>
        </w:rPr>
        <w:t>Олександр МАРУСЯК</w:t>
      </w:r>
    </w:p>
    <w:p w:rsidR="00D732C8" w:rsidRDefault="00D732C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D732C8" w:rsidRDefault="00D732C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D732C8" w:rsidRDefault="00D732C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D732C8" w:rsidRDefault="00D732C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D732C8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16B5"/>
    <w:rsid w:val="0002603C"/>
    <w:rsid w:val="00066C9C"/>
    <w:rsid w:val="000807F9"/>
    <w:rsid w:val="0008599E"/>
    <w:rsid w:val="000C331A"/>
    <w:rsid w:val="000D0646"/>
    <w:rsid w:val="000D129B"/>
    <w:rsid w:val="001338D1"/>
    <w:rsid w:val="0015096F"/>
    <w:rsid w:val="00175A3A"/>
    <w:rsid w:val="00190C32"/>
    <w:rsid w:val="00197A98"/>
    <w:rsid w:val="001C2954"/>
    <w:rsid w:val="001C6A3B"/>
    <w:rsid w:val="001D3A9D"/>
    <w:rsid w:val="002139B7"/>
    <w:rsid w:val="00217698"/>
    <w:rsid w:val="00254E1B"/>
    <w:rsid w:val="002E2E14"/>
    <w:rsid w:val="0031748B"/>
    <w:rsid w:val="00340AAA"/>
    <w:rsid w:val="00360528"/>
    <w:rsid w:val="00364F8E"/>
    <w:rsid w:val="00366AA9"/>
    <w:rsid w:val="00381147"/>
    <w:rsid w:val="00387E3B"/>
    <w:rsid w:val="003C383B"/>
    <w:rsid w:val="003C6813"/>
    <w:rsid w:val="00405B87"/>
    <w:rsid w:val="00440587"/>
    <w:rsid w:val="004433A4"/>
    <w:rsid w:val="00451D67"/>
    <w:rsid w:val="00465149"/>
    <w:rsid w:val="00490498"/>
    <w:rsid w:val="00496107"/>
    <w:rsid w:val="004A7BD3"/>
    <w:rsid w:val="004B6E51"/>
    <w:rsid w:val="00500D69"/>
    <w:rsid w:val="00504454"/>
    <w:rsid w:val="00515BB1"/>
    <w:rsid w:val="005274B1"/>
    <w:rsid w:val="00527DA5"/>
    <w:rsid w:val="0053554F"/>
    <w:rsid w:val="00545E7D"/>
    <w:rsid w:val="005664F0"/>
    <w:rsid w:val="005825EA"/>
    <w:rsid w:val="00583A40"/>
    <w:rsid w:val="00590EA4"/>
    <w:rsid w:val="005D43E8"/>
    <w:rsid w:val="00661C37"/>
    <w:rsid w:val="00666386"/>
    <w:rsid w:val="006672C0"/>
    <w:rsid w:val="0066770A"/>
    <w:rsid w:val="00681DE4"/>
    <w:rsid w:val="006960F3"/>
    <w:rsid w:val="006A16C5"/>
    <w:rsid w:val="006B1B67"/>
    <w:rsid w:val="006F2C90"/>
    <w:rsid w:val="00763D2C"/>
    <w:rsid w:val="00794A2F"/>
    <w:rsid w:val="00807CCA"/>
    <w:rsid w:val="00813716"/>
    <w:rsid w:val="00854D20"/>
    <w:rsid w:val="008550BB"/>
    <w:rsid w:val="0086355D"/>
    <w:rsid w:val="00892103"/>
    <w:rsid w:val="008A2C9A"/>
    <w:rsid w:val="008D3C6A"/>
    <w:rsid w:val="008D785D"/>
    <w:rsid w:val="008F650F"/>
    <w:rsid w:val="0091792C"/>
    <w:rsid w:val="00A35F74"/>
    <w:rsid w:val="00AB23AD"/>
    <w:rsid w:val="00AB4A0B"/>
    <w:rsid w:val="00AC74B2"/>
    <w:rsid w:val="00AE462C"/>
    <w:rsid w:val="00AF2C61"/>
    <w:rsid w:val="00B006FD"/>
    <w:rsid w:val="00B20770"/>
    <w:rsid w:val="00B454B1"/>
    <w:rsid w:val="00B96261"/>
    <w:rsid w:val="00BC4787"/>
    <w:rsid w:val="00C30570"/>
    <w:rsid w:val="00CA3F4C"/>
    <w:rsid w:val="00D21C29"/>
    <w:rsid w:val="00D5289C"/>
    <w:rsid w:val="00D732C8"/>
    <w:rsid w:val="00D869BE"/>
    <w:rsid w:val="00DA1936"/>
    <w:rsid w:val="00DA2FED"/>
    <w:rsid w:val="00DA412D"/>
    <w:rsid w:val="00DC139D"/>
    <w:rsid w:val="00DC7980"/>
    <w:rsid w:val="00DF0AA3"/>
    <w:rsid w:val="00E05F1E"/>
    <w:rsid w:val="00E13EE7"/>
    <w:rsid w:val="00E46D7F"/>
    <w:rsid w:val="00E53F40"/>
    <w:rsid w:val="00EA420D"/>
    <w:rsid w:val="00EA6005"/>
    <w:rsid w:val="00EC3977"/>
    <w:rsid w:val="00EC72AC"/>
    <w:rsid w:val="00EE1AD4"/>
    <w:rsid w:val="00F4351C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39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393</Words>
  <Characters>2242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2022-07-06T08:44:00Z</cp:lastPrinted>
  <dcterms:created xsi:type="dcterms:W3CDTF">2022-08-04T13:31:00Z</dcterms:created>
  <dcterms:modified xsi:type="dcterms:W3CDTF">2022-08-04T15:33:00Z</dcterms:modified>
</cp:coreProperties>
</file>