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4405A" w:rsidRDefault="00E4405A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204705" r:id="rId5"/>
        </w:object>
      </w:r>
    </w:p>
    <w:p w:rsidR="00E4405A" w:rsidRDefault="00E4405A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4405A" w:rsidRDefault="00E4405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4405A" w:rsidRDefault="00E4405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4405A" w:rsidRDefault="00E4405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4405A" w:rsidRDefault="00E4405A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4405A" w:rsidRDefault="00E4405A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4405A" w:rsidRDefault="00E4405A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4405A" w:rsidRDefault="00E4405A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4405A" w:rsidRDefault="00E4405A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E4405A" w:rsidRDefault="00E4405A" w:rsidP="008D785D">
      <w:pPr>
        <w:pStyle w:val="Title"/>
        <w:rPr>
          <w:rFonts w:ascii="Times New Roman" w:hAnsi="Times New Roman"/>
          <w:b/>
          <w:szCs w:val="24"/>
        </w:rPr>
      </w:pPr>
    </w:p>
    <w:p w:rsidR="00E4405A" w:rsidRDefault="00E4405A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E4405A" w:rsidRDefault="00E4405A" w:rsidP="008D785D">
      <w:pPr>
        <w:pStyle w:val="Title"/>
        <w:rPr>
          <w:rFonts w:ascii="Times New Roman" w:hAnsi="Times New Roman"/>
          <w:b/>
          <w:szCs w:val="24"/>
        </w:rPr>
      </w:pPr>
    </w:p>
    <w:p w:rsidR="00E4405A" w:rsidRDefault="00E4405A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E4405A" w:rsidRDefault="00E4405A" w:rsidP="008D785D">
      <w:pPr>
        <w:rPr>
          <w:sz w:val="24"/>
          <w:lang w:val="uk-UA"/>
        </w:rPr>
      </w:pPr>
    </w:p>
    <w:p w:rsidR="00E4405A" w:rsidRDefault="00E4405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E4405A" w:rsidRDefault="00E4405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ОСОБІ 1  за </w:t>
      </w:r>
    </w:p>
    <w:p w:rsidR="00E4405A" w:rsidRDefault="00E4405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E4405A" w:rsidRPr="00DF0AA3" w:rsidRDefault="00E4405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Косташик Євгенії Петрівни</w:t>
      </w:r>
    </w:p>
    <w:p w:rsidR="00E4405A" w:rsidRDefault="00E4405A" w:rsidP="00F4351C">
      <w:pPr>
        <w:jc w:val="both"/>
        <w:rPr>
          <w:b/>
          <w:sz w:val="24"/>
          <w:szCs w:val="24"/>
          <w:lang w:val="uk-UA"/>
        </w:rPr>
      </w:pPr>
    </w:p>
    <w:p w:rsidR="00E4405A" w:rsidRDefault="00E4405A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№25 від 06.07.2022 р. депутатки  Кіцманської міської ради Косташик Є.П..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№247/8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03.08.2022 року гр. ОСОБИ 1, яка проживає за адресою: АДРЕСА 1 щодо надання матеріальної допомоги на лікування  сина ОСОБА 2, ***р.н.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 копія свідоцтва про народження, копія медичної виписки  №344,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4405A" w:rsidRDefault="00E4405A" w:rsidP="00E53F40">
      <w:pPr>
        <w:jc w:val="both"/>
        <w:rPr>
          <w:bCs/>
          <w:sz w:val="24"/>
          <w:szCs w:val="24"/>
          <w:lang w:val="uk-UA"/>
        </w:rPr>
      </w:pPr>
    </w:p>
    <w:p w:rsidR="00E4405A" w:rsidRDefault="00E440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4405A" w:rsidRDefault="00E440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4405A" w:rsidRDefault="00E4405A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ки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Косташик Є.П..)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яка проживає за адресою:</w:t>
      </w:r>
      <w:r>
        <w:rPr>
          <w:szCs w:val="24"/>
        </w:rPr>
        <w:t xml:space="preserve"> </w:t>
      </w:r>
      <w:r w:rsidRPr="00C6591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сина ОСОБА 2, ***р.н.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E4405A" w:rsidRDefault="00E4405A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E4405A" w:rsidRDefault="00E4405A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4405A" w:rsidRDefault="00E4405A" w:rsidP="00AE462C">
      <w:pPr>
        <w:ind w:firstLine="600"/>
        <w:jc w:val="both"/>
        <w:rPr>
          <w:sz w:val="24"/>
          <w:szCs w:val="24"/>
          <w:lang w:val="uk-UA"/>
        </w:rPr>
      </w:pPr>
    </w:p>
    <w:p w:rsidR="00E4405A" w:rsidRDefault="00E440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4405A" w:rsidRDefault="00E440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4405A" w:rsidRPr="0082335F" w:rsidRDefault="00E4405A" w:rsidP="00AE462C">
      <w:pPr>
        <w:ind w:firstLine="709"/>
        <w:jc w:val="center"/>
        <w:rPr>
          <w:b/>
          <w:sz w:val="24"/>
          <w:szCs w:val="24"/>
          <w:lang w:val="uk-UA"/>
        </w:rPr>
      </w:pPr>
      <w:r w:rsidRPr="0082335F">
        <w:rPr>
          <w:b/>
          <w:sz w:val="24"/>
          <w:szCs w:val="24"/>
          <w:lang w:val="uk-UA"/>
        </w:rPr>
        <w:t>В.о. мі</w:t>
      </w:r>
      <w:r w:rsidRPr="0082335F">
        <w:rPr>
          <w:b/>
          <w:sz w:val="24"/>
          <w:szCs w:val="24"/>
        </w:rPr>
        <w:t>ськ</w:t>
      </w:r>
      <w:r w:rsidRPr="0082335F">
        <w:rPr>
          <w:b/>
          <w:sz w:val="24"/>
          <w:szCs w:val="24"/>
          <w:lang w:val="uk-UA"/>
        </w:rPr>
        <w:t>ого</w:t>
      </w:r>
      <w:r w:rsidRPr="0082335F">
        <w:rPr>
          <w:b/>
          <w:sz w:val="24"/>
          <w:szCs w:val="24"/>
        </w:rPr>
        <w:t xml:space="preserve">  голов</w:t>
      </w:r>
      <w:r w:rsidRPr="0082335F">
        <w:rPr>
          <w:b/>
          <w:sz w:val="24"/>
          <w:szCs w:val="24"/>
          <w:lang w:val="uk-UA"/>
        </w:rPr>
        <w:t>и</w:t>
      </w:r>
      <w:r w:rsidRPr="0082335F">
        <w:rPr>
          <w:b/>
          <w:sz w:val="24"/>
          <w:szCs w:val="24"/>
        </w:rPr>
        <w:t xml:space="preserve">      </w:t>
      </w:r>
      <w:r w:rsidRPr="0082335F">
        <w:rPr>
          <w:b/>
          <w:sz w:val="24"/>
          <w:szCs w:val="24"/>
          <w:lang w:val="uk-UA"/>
        </w:rPr>
        <w:t xml:space="preserve">  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82335F">
        <w:rPr>
          <w:b/>
          <w:sz w:val="24"/>
          <w:szCs w:val="24"/>
          <w:lang w:val="uk-UA"/>
        </w:rPr>
        <w:t xml:space="preserve">                         </w:t>
      </w:r>
      <w:r w:rsidRPr="0082335F">
        <w:rPr>
          <w:b/>
          <w:sz w:val="24"/>
          <w:szCs w:val="24"/>
        </w:rPr>
        <w:t xml:space="preserve">       </w:t>
      </w:r>
      <w:r w:rsidRPr="0082335F">
        <w:rPr>
          <w:b/>
          <w:sz w:val="24"/>
          <w:szCs w:val="24"/>
          <w:lang w:val="uk-UA"/>
        </w:rPr>
        <w:t>Олександр МАРУСЯК</w:t>
      </w:r>
    </w:p>
    <w:p w:rsidR="00E4405A" w:rsidRDefault="00E440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4405A" w:rsidRDefault="00E440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4405A" w:rsidRDefault="00E440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4405A" w:rsidRDefault="00E4405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E4405A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66C9C"/>
    <w:rsid w:val="000807F9"/>
    <w:rsid w:val="0008599E"/>
    <w:rsid w:val="000C331A"/>
    <w:rsid w:val="000D0646"/>
    <w:rsid w:val="000D129B"/>
    <w:rsid w:val="001338D1"/>
    <w:rsid w:val="00175A3A"/>
    <w:rsid w:val="00197A98"/>
    <w:rsid w:val="001C2954"/>
    <w:rsid w:val="001C6A3B"/>
    <w:rsid w:val="001D3A9D"/>
    <w:rsid w:val="002139B7"/>
    <w:rsid w:val="00217698"/>
    <w:rsid w:val="00254E1B"/>
    <w:rsid w:val="002E2E14"/>
    <w:rsid w:val="00340AAA"/>
    <w:rsid w:val="0035369B"/>
    <w:rsid w:val="00360528"/>
    <w:rsid w:val="00364F8E"/>
    <w:rsid w:val="00366AA9"/>
    <w:rsid w:val="00387E3B"/>
    <w:rsid w:val="003C383B"/>
    <w:rsid w:val="003C6813"/>
    <w:rsid w:val="00440587"/>
    <w:rsid w:val="004433A4"/>
    <w:rsid w:val="00451D67"/>
    <w:rsid w:val="00465149"/>
    <w:rsid w:val="00477C22"/>
    <w:rsid w:val="004804BB"/>
    <w:rsid w:val="00490498"/>
    <w:rsid w:val="00496107"/>
    <w:rsid w:val="004A7BD3"/>
    <w:rsid w:val="004B6E51"/>
    <w:rsid w:val="004F1EA2"/>
    <w:rsid w:val="00500D69"/>
    <w:rsid w:val="00504454"/>
    <w:rsid w:val="00515BB1"/>
    <w:rsid w:val="005274B1"/>
    <w:rsid w:val="00527DA5"/>
    <w:rsid w:val="0053554F"/>
    <w:rsid w:val="00545E7D"/>
    <w:rsid w:val="005825EA"/>
    <w:rsid w:val="00583A40"/>
    <w:rsid w:val="00590EA4"/>
    <w:rsid w:val="005D43E8"/>
    <w:rsid w:val="00602AFF"/>
    <w:rsid w:val="00666386"/>
    <w:rsid w:val="006672C0"/>
    <w:rsid w:val="0066770A"/>
    <w:rsid w:val="00681DE4"/>
    <w:rsid w:val="006960F3"/>
    <w:rsid w:val="006A16C5"/>
    <w:rsid w:val="00763D2C"/>
    <w:rsid w:val="00794A2F"/>
    <w:rsid w:val="0080572D"/>
    <w:rsid w:val="00807CCA"/>
    <w:rsid w:val="0082335F"/>
    <w:rsid w:val="00850D57"/>
    <w:rsid w:val="00854D20"/>
    <w:rsid w:val="008550BB"/>
    <w:rsid w:val="00892103"/>
    <w:rsid w:val="008A2C9A"/>
    <w:rsid w:val="008D785D"/>
    <w:rsid w:val="008F650F"/>
    <w:rsid w:val="0091792C"/>
    <w:rsid w:val="00A35F74"/>
    <w:rsid w:val="00AB23AD"/>
    <w:rsid w:val="00AB4A0B"/>
    <w:rsid w:val="00AC74B2"/>
    <w:rsid w:val="00AE462C"/>
    <w:rsid w:val="00AF2C61"/>
    <w:rsid w:val="00B006FD"/>
    <w:rsid w:val="00B13E52"/>
    <w:rsid w:val="00B20770"/>
    <w:rsid w:val="00B52EC3"/>
    <w:rsid w:val="00B96261"/>
    <w:rsid w:val="00C30570"/>
    <w:rsid w:val="00C454C8"/>
    <w:rsid w:val="00C65914"/>
    <w:rsid w:val="00C86133"/>
    <w:rsid w:val="00CA3F4C"/>
    <w:rsid w:val="00CB01B0"/>
    <w:rsid w:val="00CC177D"/>
    <w:rsid w:val="00CE51A8"/>
    <w:rsid w:val="00D3447A"/>
    <w:rsid w:val="00D5289C"/>
    <w:rsid w:val="00D869BE"/>
    <w:rsid w:val="00DA1936"/>
    <w:rsid w:val="00DA2FED"/>
    <w:rsid w:val="00DA412D"/>
    <w:rsid w:val="00DC139D"/>
    <w:rsid w:val="00DC7980"/>
    <w:rsid w:val="00DF0AA3"/>
    <w:rsid w:val="00E05F1E"/>
    <w:rsid w:val="00E13EE7"/>
    <w:rsid w:val="00E4405A"/>
    <w:rsid w:val="00E46D7F"/>
    <w:rsid w:val="00E53F40"/>
    <w:rsid w:val="00E96944"/>
    <w:rsid w:val="00EA420D"/>
    <w:rsid w:val="00EA6005"/>
    <w:rsid w:val="00EC72AC"/>
    <w:rsid w:val="00EE1AD4"/>
    <w:rsid w:val="00F4351C"/>
    <w:rsid w:val="00F92C8F"/>
    <w:rsid w:val="00FA7133"/>
    <w:rsid w:val="00FB75F0"/>
    <w:rsid w:val="00FD7AE4"/>
    <w:rsid w:val="00FF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20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384</Words>
  <Characters>2189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2022-07-06T08:44:00Z</cp:lastPrinted>
  <dcterms:created xsi:type="dcterms:W3CDTF">2022-08-04T13:30:00Z</dcterms:created>
  <dcterms:modified xsi:type="dcterms:W3CDTF">2022-08-05T08:39:00Z</dcterms:modified>
</cp:coreProperties>
</file>