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72EEB" w:rsidRPr="00BC40F0" w:rsidRDefault="00772EEB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1142584" r:id="rId6"/>
        </w:object>
      </w:r>
      <w:bookmarkEnd w:id="0"/>
    </w:p>
    <w:p w:rsidR="00772EEB" w:rsidRPr="00BC40F0" w:rsidRDefault="00772EEB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72EEB" w:rsidRPr="00BC40F0" w:rsidRDefault="00772EEB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72EEB" w:rsidRPr="00BC40F0" w:rsidRDefault="00772EEB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72EEB" w:rsidRPr="00BC40F0" w:rsidRDefault="00772EEB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72EEB" w:rsidRPr="00BC40F0" w:rsidRDefault="00772EEB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72EEB" w:rsidRDefault="00772EEB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772EEB" w:rsidRPr="00F72909" w:rsidRDefault="00772EEB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1359.2pt,8.3pt" to="185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72EEB" w:rsidRPr="000B22C9" w:rsidRDefault="00772EEB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72EEB" w:rsidRPr="00E82FEF" w:rsidRDefault="00772EEB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772EEB" w:rsidRPr="00BC40F0" w:rsidRDefault="00772EEB" w:rsidP="00734CC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______</w:t>
      </w:r>
    </w:p>
    <w:p w:rsidR="00772EEB" w:rsidRPr="00BC40F0" w:rsidRDefault="00772EEB" w:rsidP="00734CC9">
      <w:r>
        <w:t xml:space="preserve">___  </w:t>
      </w:r>
      <w:r w:rsidRPr="00BC40F0">
        <w:t>___________ 20</w:t>
      </w:r>
      <w:r>
        <w:t>22</w:t>
      </w:r>
      <w:r w:rsidRPr="00BC40F0">
        <w:t xml:space="preserve"> року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C40F0">
        <w:t>м. Кіцмань</w:t>
      </w:r>
    </w:p>
    <w:p w:rsidR="00772EEB" w:rsidRDefault="00772EEB" w:rsidP="00627A1C">
      <w:pPr>
        <w:pStyle w:val="BodyText3"/>
        <w:spacing w:after="0"/>
        <w:rPr>
          <w:sz w:val="28"/>
          <w:szCs w:val="28"/>
        </w:rPr>
      </w:pPr>
    </w:p>
    <w:p w:rsidR="00772EEB" w:rsidRPr="00524260" w:rsidRDefault="00772EEB" w:rsidP="00D8412D">
      <w:pPr>
        <w:shd w:val="clear" w:color="auto" w:fill="FFFFFF"/>
        <w:jc w:val="both"/>
        <w:textAlignment w:val="baseline"/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</w:pPr>
      <w:r w:rsidRPr="00524260"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  <w:t xml:space="preserve">Про встановлення плати за заїзд </w:t>
      </w:r>
    </w:p>
    <w:p w:rsidR="00772EEB" w:rsidRPr="00524260" w:rsidRDefault="00772EEB" w:rsidP="00D8412D">
      <w:pPr>
        <w:shd w:val="clear" w:color="auto" w:fill="FFFFFF"/>
        <w:jc w:val="both"/>
        <w:textAlignment w:val="baseline"/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</w:pPr>
      <w:r w:rsidRPr="00524260"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  <w:t xml:space="preserve">на територію міського кладовища </w:t>
      </w:r>
    </w:p>
    <w:p w:rsidR="00772EEB" w:rsidRPr="00524260" w:rsidRDefault="00772EEB" w:rsidP="00D8412D">
      <w:pPr>
        <w:shd w:val="clear" w:color="auto" w:fill="FFFFFF"/>
        <w:jc w:val="both"/>
        <w:textAlignment w:val="baseline"/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</w:pPr>
      <w:r w:rsidRPr="00524260"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  <w:t>в м. Кіцмань</w:t>
      </w:r>
    </w:p>
    <w:p w:rsidR="00772EEB" w:rsidRDefault="00772EEB" w:rsidP="00D8412D">
      <w:pPr>
        <w:shd w:val="clear" w:color="auto" w:fill="FFFFFF"/>
        <w:jc w:val="both"/>
        <w:textAlignment w:val="baseline"/>
        <w:rPr>
          <w:rFonts w:ascii="inherit" w:hAnsi="inherit"/>
          <w:b/>
          <w:bCs/>
          <w:color w:val="212529"/>
          <w:sz w:val="27"/>
          <w:szCs w:val="27"/>
          <w:bdr w:val="none" w:sz="0" w:space="0" w:color="auto" w:frame="1"/>
          <w:lang w:eastAsia="uk-UA"/>
        </w:rPr>
      </w:pPr>
    </w:p>
    <w:p w:rsidR="00772EEB" w:rsidRPr="00812A2E" w:rsidRDefault="00772EEB" w:rsidP="00D8412D">
      <w:pPr>
        <w:shd w:val="clear" w:color="auto" w:fill="FFFFFF"/>
        <w:spacing w:after="300"/>
        <w:ind w:firstLine="708"/>
        <w:jc w:val="both"/>
        <w:textAlignment w:val="baseline"/>
        <w:rPr>
          <w:color w:val="212529"/>
          <w:lang w:eastAsia="uk-UA"/>
        </w:rPr>
      </w:pPr>
      <w:r w:rsidRPr="00D8412D">
        <w:rPr>
          <w:color w:val="212529"/>
          <w:lang w:eastAsia="uk-UA"/>
        </w:rPr>
        <w:t xml:space="preserve">Відповідно до п.п. 2 п. «а» ст. 28 Закону України «Про місцеве самоврядування в Україні», Закону України «Про поховання та похоронну справу», вимог Необхідного мінімального переліку окремих видів ритуальних послуг, затвердженого наказом Державного комітету України з питань ЖКГ від 19.11.2003 №193, Єдиної методики визначення вартості надання громадянам необхідного мінімального переліку окремих видів ритуальних послуг, реалізації предметів ритуальної належності, затвердженої наказом Державного комітету України з питань ЖКГ від 19.11.2003 №194, наказу Міністерства з питань ЖКГ України від 03.03.2009 № 52 «Про затвердження норм часу на надання ритуальних послуг та виготовлення предметів ритуальної належності», виконавчий комітет </w:t>
      </w:r>
      <w:r>
        <w:rPr>
          <w:color w:val="212529"/>
          <w:lang w:eastAsia="uk-UA"/>
        </w:rPr>
        <w:t xml:space="preserve"> </w:t>
      </w:r>
      <w:r w:rsidRPr="00D8412D">
        <w:rPr>
          <w:color w:val="212529"/>
          <w:lang w:eastAsia="uk-UA"/>
        </w:rPr>
        <w:t xml:space="preserve">міської ради </w:t>
      </w:r>
    </w:p>
    <w:p w:rsidR="00772EEB" w:rsidRPr="00C67DD9" w:rsidRDefault="00772EEB" w:rsidP="00D8412D">
      <w:pPr>
        <w:shd w:val="clear" w:color="auto" w:fill="FFFFFF"/>
        <w:spacing w:after="300"/>
        <w:ind w:firstLine="708"/>
        <w:jc w:val="both"/>
        <w:textAlignment w:val="baseline"/>
        <w:rPr>
          <w:rFonts w:ascii="Lato" w:hAnsi="Lato"/>
          <w:b/>
          <w:color w:val="212529"/>
          <w:sz w:val="27"/>
          <w:szCs w:val="27"/>
          <w:lang w:eastAsia="uk-UA"/>
        </w:rPr>
      </w:pP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В</w:t>
      </w:r>
      <w:r>
        <w:rPr>
          <w:rFonts w:ascii="Lato" w:hAnsi="Lato"/>
          <w:b/>
          <w:color w:val="212529"/>
          <w:sz w:val="27"/>
          <w:szCs w:val="27"/>
          <w:lang w:eastAsia="uk-UA"/>
        </w:rPr>
        <w:t xml:space="preserve"> </w:t>
      </w: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И</w:t>
      </w:r>
      <w:r>
        <w:rPr>
          <w:rFonts w:ascii="Lato" w:hAnsi="Lato"/>
          <w:b/>
          <w:color w:val="212529"/>
          <w:sz w:val="27"/>
          <w:szCs w:val="27"/>
          <w:lang w:eastAsia="uk-UA"/>
        </w:rPr>
        <w:t xml:space="preserve"> </w:t>
      </w: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Р</w:t>
      </w:r>
      <w:r>
        <w:rPr>
          <w:rFonts w:ascii="Lato" w:hAnsi="Lato"/>
          <w:b/>
          <w:color w:val="212529"/>
          <w:sz w:val="27"/>
          <w:szCs w:val="27"/>
          <w:lang w:eastAsia="uk-UA"/>
        </w:rPr>
        <w:t xml:space="preserve"> І </w:t>
      </w: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Ш</w:t>
      </w:r>
      <w:r>
        <w:rPr>
          <w:rFonts w:ascii="Lato" w:hAnsi="Lato"/>
          <w:b/>
          <w:color w:val="212529"/>
          <w:sz w:val="27"/>
          <w:szCs w:val="27"/>
          <w:lang w:eastAsia="uk-UA"/>
        </w:rPr>
        <w:t xml:space="preserve"> </w:t>
      </w: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И</w:t>
      </w:r>
      <w:r>
        <w:rPr>
          <w:rFonts w:ascii="Lato" w:hAnsi="Lato"/>
          <w:b/>
          <w:color w:val="212529"/>
          <w:sz w:val="27"/>
          <w:szCs w:val="27"/>
          <w:lang w:eastAsia="uk-UA"/>
        </w:rPr>
        <w:t xml:space="preserve"> </w:t>
      </w: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В:</w:t>
      </w:r>
      <w:r w:rsidRPr="00C67DD9">
        <w:rPr>
          <w:rFonts w:ascii="Lato" w:hAnsi="Lato"/>
          <w:b/>
          <w:color w:val="212529"/>
          <w:sz w:val="27"/>
          <w:szCs w:val="27"/>
          <w:lang w:eastAsia="uk-UA"/>
        </w:rPr>
        <w:t xml:space="preserve"> </w:t>
      </w:r>
    </w:p>
    <w:p w:rsidR="00772EEB" w:rsidRPr="00FA0AD9" w:rsidRDefault="00772EEB" w:rsidP="00523A0F">
      <w:pPr>
        <w:pStyle w:val="ListParagraph"/>
        <w:numPr>
          <w:ilvl w:val="0"/>
          <w:numId w:val="9"/>
        </w:numPr>
        <w:shd w:val="clear" w:color="auto" w:fill="FFFFFF"/>
        <w:ind w:left="0" w:firstLine="851"/>
        <w:jc w:val="both"/>
        <w:textAlignment w:val="baseline"/>
        <w:rPr>
          <w:lang w:eastAsia="uk-UA"/>
        </w:rPr>
      </w:pPr>
      <w:r w:rsidRPr="00FA0AD9">
        <w:rPr>
          <w:lang w:eastAsia="uk-UA"/>
        </w:rPr>
        <w:t>Встановити плату за заїзд на міське кладовище м. Кіцмань:</w:t>
      </w:r>
    </w:p>
    <w:p w:rsidR="00772EEB" w:rsidRPr="00FA0AD9" w:rsidRDefault="00772EEB" w:rsidP="00915C7A">
      <w:pPr>
        <w:pStyle w:val="ListParagraph"/>
        <w:numPr>
          <w:ilvl w:val="0"/>
          <w:numId w:val="10"/>
        </w:numPr>
        <w:shd w:val="clear" w:color="auto" w:fill="FFFFFF"/>
        <w:ind w:left="0" w:firstLine="851"/>
        <w:jc w:val="both"/>
        <w:textAlignment w:val="baseline"/>
        <w:rPr>
          <w:lang w:eastAsia="uk-UA"/>
        </w:rPr>
      </w:pPr>
      <w:r w:rsidRPr="00FA0AD9">
        <w:rPr>
          <w:lang w:eastAsia="uk-UA"/>
        </w:rPr>
        <w:t xml:space="preserve"> для суб’єктів підприємницької діяльності та фізичних осіб, які здійснюють роботи із ремонту, м</w:t>
      </w:r>
      <w:r w:rsidRPr="00FA0AD9">
        <w:t>онтажу, демонтажу намогильних споруд та інших будівельних робіт у розмірі _______ грн. за одне місце поховання;</w:t>
      </w:r>
    </w:p>
    <w:p w:rsidR="00772EEB" w:rsidRDefault="00772EEB" w:rsidP="00915C7A">
      <w:pPr>
        <w:pStyle w:val="ListParagraph"/>
        <w:numPr>
          <w:ilvl w:val="0"/>
          <w:numId w:val="10"/>
        </w:numPr>
        <w:shd w:val="clear" w:color="auto" w:fill="FFFFFF"/>
        <w:ind w:left="0" w:firstLine="851"/>
        <w:jc w:val="both"/>
        <w:textAlignment w:val="baseline"/>
        <w:rPr>
          <w:lang w:eastAsia="uk-UA"/>
        </w:rPr>
      </w:pPr>
      <w:r w:rsidRPr="00FA0AD9">
        <w:t>автомобіля-катафалку у роз</w:t>
      </w:r>
      <w:r>
        <w:t>мірі _______ грн. за один заїзд.</w:t>
      </w:r>
    </w:p>
    <w:p w:rsidR="00772EEB" w:rsidRPr="00FA0AD9" w:rsidRDefault="00772EEB" w:rsidP="00FA0AD9">
      <w:pPr>
        <w:pStyle w:val="ListParagraph"/>
        <w:shd w:val="clear" w:color="auto" w:fill="FFFFFF"/>
        <w:ind w:left="851"/>
        <w:jc w:val="both"/>
        <w:textAlignment w:val="baseline"/>
        <w:rPr>
          <w:sz w:val="10"/>
          <w:lang w:eastAsia="uk-UA"/>
        </w:rPr>
      </w:pPr>
    </w:p>
    <w:p w:rsidR="00772EEB" w:rsidRPr="00FA0AD9" w:rsidRDefault="00772EEB" w:rsidP="00915C7A">
      <w:pPr>
        <w:pStyle w:val="ListParagraph"/>
        <w:numPr>
          <w:ilvl w:val="0"/>
          <w:numId w:val="9"/>
        </w:numPr>
        <w:shd w:val="clear" w:color="auto" w:fill="FFFFFF"/>
        <w:ind w:left="0" w:firstLine="851"/>
        <w:jc w:val="both"/>
        <w:textAlignment w:val="baseline"/>
        <w:rPr>
          <w:lang w:eastAsia="uk-UA"/>
        </w:rPr>
      </w:pPr>
      <w:r w:rsidRPr="00FA0AD9">
        <w:rPr>
          <w:lang w:eastAsia="uk-UA"/>
        </w:rPr>
        <w:t>Зобов’язати начальника Кіцманського ВУЖКГ Ярослава ЯРЕМІЯ:</w:t>
      </w:r>
    </w:p>
    <w:p w:rsidR="00772EEB" w:rsidRPr="00FA0AD9" w:rsidRDefault="00772EEB" w:rsidP="00FD1B37">
      <w:pPr>
        <w:pStyle w:val="ListParagraph"/>
        <w:numPr>
          <w:ilvl w:val="0"/>
          <w:numId w:val="10"/>
        </w:numPr>
        <w:shd w:val="clear" w:color="auto" w:fill="FFFFFF"/>
        <w:jc w:val="both"/>
        <w:textAlignment w:val="baseline"/>
        <w:rPr>
          <w:lang w:eastAsia="uk-UA"/>
        </w:rPr>
      </w:pPr>
      <w:r w:rsidRPr="00D8412D">
        <w:rPr>
          <w:lang w:eastAsia="uk-UA"/>
        </w:rPr>
        <w:t>забезпечити належне оформлення всіх бухгалтерських та фінансових документів відповідно до діючих законодавчих актів</w:t>
      </w:r>
      <w:r w:rsidRPr="00FA0AD9">
        <w:rPr>
          <w:lang w:eastAsia="uk-UA"/>
        </w:rPr>
        <w:t>;</w:t>
      </w:r>
    </w:p>
    <w:p w:rsidR="00772EEB" w:rsidRPr="00FA0AD9" w:rsidRDefault="00772EEB" w:rsidP="00FD1B37">
      <w:pPr>
        <w:pStyle w:val="ListParagraph"/>
        <w:numPr>
          <w:ilvl w:val="0"/>
          <w:numId w:val="10"/>
        </w:numPr>
        <w:shd w:val="clear" w:color="auto" w:fill="FFFFFF"/>
        <w:jc w:val="both"/>
        <w:textAlignment w:val="baseline"/>
        <w:rPr>
          <w:lang w:eastAsia="uk-UA"/>
        </w:rPr>
      </w:pPr>
      <w:r w:rsidRPr="00FA0AD9">
        <w:rPr>
          <w:lang w:eastAsia="uk-UA"/>
        </w:rPr>
        <w:t>отримані кошти від заїзду на міське кладовище м. Кіцмань використовувати виключно на благоустрій кладовища та придбання матеріалів, обладнання, інвентарю для ритуальних по</w:t>
      </w:r>
      <w:bookmarkStart w:id="1" w:name="_GoBack"/>
      <w:bookmarkEnd w:id="1"/>
      <w:r w:rsidRPr="00FA0AD9">
        <w:rPr>
          <w:lang w:eastAsia="uk-UA"/>
        </w:rPr>
        <w:t>треб;</w:t>
      </w:r>
    </w:p>
    <w:p w:rsidR="00772EEB" w:rsidRDefault="00772EEB" w:rsidP="00FD1B37">
      <w:pPr>
        <w:pStyle w:val="ListParagraph"/>
        <w:numPr>
          <w:ilvl w:val="0"/>
          <w:numId w:val="10"/>
        </w:numPr>
        <w:shd w:val="clear" w:color="auto" w:fill="FFFFFF"/>
        <w:jc w:val="both"/>
        <w:textAlignment w:val="baseline"/>
        <w:rPr>
          <w:lang w:eastAsia="uk-UA"/>
        </w:rPr>
      </w:pPr>
      <w:r w:rsidRPr="00FA0AD9">
        <w:rPr>
          <w:lang w:eastAsia="uk-UA"/>
        </w:rPr>
        <w:t>про стан надходження плати за заїзд та використання коштів інформувати виконавчий комітет Кіцманської міської ради щорічно у грудні місяці.</w:t>
      </w:r>
    </w:p>
    <w:p w:rsidR="00772EEB" w:rsidRPr="00FA0AD9" w:rsidRDefault="00772EEB" w:rsidP="00FA0AD9">
      <w:pPr>
        <w:pStyle w:val="ListParagraph"/>
        <w:shd w:val="clear" w:color="auto" w:fill="FFFFFF"/>
        <w:ind w:left="1211"/>
        <w:jc w:val="both"/>
        <w:textAlignment w:val="baseline"/>
        <w:rPr>
          <w:sz w:val="10"/>
          <w:lang w:eastAsia="uk-UA"/>
        </w:rPr>
      </w:pPr>
    </w:p>
    <w:p w:rsidR="00772EEB" w:rsidRPr="00FA0AD9" w:rsidRDefault="00772EEB" w:rsidP="00F7137F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225" w:afterAutospacing="0"/>
        <w:ind w:left="0" w:firstLine="851"/>
        <w:jc w:val="both"/>
        <w:textAlignment w:val="baseline"/>
      </w:pPr>
      <w:r w:rsidRPr="00FA0AD9">
        <w:t xml:space="preserve">Контроль за виконанням цього рішення покласти на </w:t>
      </w:r>
      <w:r w:rsidRPr="00FA0AD9">
        <w:rPr>
          <w:shd w:val="clear" w:color="auto" w:fill="FFFFFF"/>
        </w:rPr>
        <w:t xml:space="preserve">заступника міського </w:t>
      </w:r>
      <w:r>
        <w:rPr>
          <w:shd w:val="clear" w:color="auto" w:fill="FFFFFF"/>
        </w:rPr>
        <w:t>г</w:t>
      </w:r>
      <w:r w:rsidRPr="00FA0AD9">
        <w:rPr>
          <w:shd w:val="clear" w:color="auto" w:fill="FFFFFF"/>
        </w:rPr>
        <w:t>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772EEB" w:rsidRPr="00622703" w:rsidRDefault="00772EEB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72EEB" w:rsidRPr="00622703" w:rsidRDefault="00772EEB" w:rsidP="00622703">
      <w:pPr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>Олександр МАРУСЯК</w:t>
      </w:r>
    </w:p>
    <w:sectPr w:rsidR="00772EEB" w:rsidRPr="00622703" w:rsidSect="00524260">
      <w:pgSz w:w="11906" w:h="16838"/>
      <w:pgMar w:top="850" w:right="850" w:bottom="850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319674BC"/>
    <w:multiLevelType w:val="hybridMultilevel"/>
    <w:tmpl w:val="17A2E004"/>
    <w:lvl w:ilvl="0" w:tplc="B2EA37F4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9">
    <w:nsid w:val="778A2997"/>
    <w:multiLevelType w:val="hybridMultilevel"/>
    <w:tmpl w:val="D4789CFC"/>
    <w:lvl w:ilvl="0" w:tplc="330CB47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B22C9"/>
    <w:rsid w:val="00131896"/>
    <w:rsid w:val="00227190"/>
    <w:rsid w:val="0023208A"/>
    <w:rsid w:val="003F09B3"/>
    <w:rsid w:val="0045567C"/>
    <w:rsid w:val="00461819"/>
    <w:rsid w:val="004D4F78"/>
    <w:rsid w:val="00512D60"/>
    <w:rsid w:val="00523A0F"/>
    <w:rsid w:val="00524260"/>
    <w:rsid w:val="005E4956"/>
    <w:rsid w:val="00622703"/>
    <w:rsid w:val="00627A1C"/>
    <w:rsid w:val="00700D4B"/>
    <w:rsid w:val="00734CC9"/>
    <w:rsid w:val="00772EEB"/>
    <w:rsid w:val="007843A6"/>
    <w:rsid w:val="007F1DF1"/>
    <w:rsid w:val="00807938"/>
    <w:rsid w:val="00812A2E"/>
    <w:rsid w:val="008848D6"/>
    <w:rsid w:val="00915C7A"/>
    <w:rsid w:val="00A10B4B"/>
    <w:rsid w:val="00B04BF0"/>
    <w:rsid w:val="00BB6912"/>
    <w:rsid w:val="00BC40F0"/>
    <w:rsid w:val="00C67DD9"/>
    <w:rsid w:val="00C8745F"/>
    <w:rsid w:val="00D8412D"/>
    <w:rsid w:val="00D85D7F"/>
    <w:rsid w:val="00E03DCB"/>
    <w:rsid w:val="00E25BF3"/>
    <w:rsid w:val="00E82FEF"/>
    <w:rsid w:val="00EE12C6"/>
    <w:rsid w:val="00F7137F"/>
    <w:rsid w:val="00F72909"/>
    <w:rsid w:val="00FA0AD9"/>
    <w:rsid w:val="00FD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character" w:styleId="Strong">
    <w:name w:val="Strong"/>
    <w:basedOn w:val="DefaultParagraphFont"/>
    <w:uiPriority w:val="99"/>
    <w:qFormat/>
    <w:rsid w:val="00D841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78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8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328</Words>
  <Characters>1872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dcterms:created xsi:type="dcterms:W3CDTF">2022-08-04T13:15:00Z</dcterms:created>
  <dcterms:modified xsi:type="dcterms:W3CDTF">2022-08-04T15:23:00Z</dcterms:modified>
</cp:coreProperties>
</file>