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508" w:rsidRPr="00003498" w:rsidRDefault="006F2508" w:rsidP="00482E25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1201876" r:id="rId5"/>
        </w:object>
      </w:r>
    </w:p>
    <w:p w:rsidR="006F2508" w:rsidRPr="00003498" w:rsidRDefault="006F2508" w:rsidP="00482E25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6F2508" w:rsidRPr="00003498" w:rsidRDefault="006F2508" w:rsidP="00482E25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6F2508" w:rsidRPr="00003498" w:rsidRDefault="006F2508" w:rsidP="00482E25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6F2508" w:rsidRPr="00003498" w:rsidRDefault="006F2508" w:rsidP="00482E25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6F2508" w:rsidRPr="00003498" w:rsidRDefault="006F2508" w:rsidP="00482E25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6F2508" w:rsidRPr="00003498" w:rsidRDefault="006F2508" w:rsidP="00482E25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6F2508" w:rsidRPr="00003498" w:rsidRDefault="006F2508" w:rsidP="00482E25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6F2508" w:rsidRPr="00003498" w:rsidRDefault="006F2508" w:rsidP="00482E25">
      <w:pPr>
        <w:spacing w:after="0" w:line="240" w:lineRule="auto"/>
        <w:jc w:val="right"/>
        <w:rPr>
          <w:rFonts w:ascii="Times New Roman" w:hAnsi="Times New Roman"/>
        </w:rPr>
      </w:pPr>
    </w:p>
    <w:p w:rsidR="006F2508" w:rsidRPr="00003498" w:rsidRDefault="006F2508" w:rsidP="00482E2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6F2508" w:rsidRPr="00003498" w:rsidRDefault="006F2508" w:rsidP="00482E25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6F2508" w:rsidRPr="00003498" w:rsidRDefault="006F2508" w:rsidP="00482E2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6F2508" w:rsidRPr="00003498" w:rsidRDefault="006F2508" w:rsidP="00482E2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2508" w:rsidRPr="00003498" w:rsidRDefault="006F2508" w:rsidP="00482E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6F2508" w:rsidRPr="00003498" w:rsidRDefault="006F2508" w:rsidP="00482E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F2508" w:rsidRPr="00003498" w:rsidRDefault="006F2508" w:rsidP="00482E2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6F2508" w:rsidRDefault="006F2508" w:rsidP="00482E25">
      <w:pPr>
        <w:spacing w:after="0" w:line="240" w:lineRule="auto"/>
        <w:rPr>
          <w:lang w:val="uk-UA"/>
        </w:rPr>
      </w:pPr>
    </w:p>
    <w:p w:rsidR="006F2508" w:rsidRPr="00D04916" w:rsidRDefault="006F2508" w:rsidP="00482E2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6F2508" w:rsidRPr="00D04916" w:rsidRDefault="006F2508" w:rsidP="00482E2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6F2508" w:rsidRDefault="006F2508" w:rsidP="00482E2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6F2508" w:rsidRPr="001951B5" w:rsidRDefault="006F2508" w:rsidP="00482E2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малолітньої дитини</w:t>
      </w:r>
      <w:r w:rsidRPr="001951B5"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6F2508" w:rsidRDefault="006F2508" w:rsidP="00482E2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6F2508" w:rsidRPr="007874A2" w:rsidRDefault="006F2508" w:rsidP="00482E2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874A2">
        <w:rPr>
          <w:rFonts w:ascii="Times New Roman" w:hAnsi="Times New Roman"/>
          <w:sz w:val="24"/>
          <w:szCs w:val="24"/>
          <w:lang w:val="uk-UA"/>
        </w:rPr>
        <w:t>В</w:t>
      </w:r>
      <w:r>
        <w:rPr>
          <w:rFonts w:ascii="Times New Roman" w:hAnsi="Times New Roman"/>
          <w:sz w:val="24"/>
          <w:szCs w:val="24"/>
          <w:lang w:val="uk-UA"/>
        </w:rPr>
        <w:t>ідповідно до статтей 71,72,75 Порядку провадження діяльності з усиновлення та здійснення нагляду за дотриманням прав усиновлених дітей</w:t>
      </w:r>
      <w:r w:rsidRPr="007874A2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затвердженого постановою КМУ від 08.10.2008  № 905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F2508" w:rsidRPr="00003498" w:rsidRDefault="006F2508" w:rsidP="00482E2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F2508" w:rsidRPr="00003498" w:rsidRDefault="006F2508" w:rsidP="00482E25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6F2508" w:rsidRDefault="006F2508" w:rsidP="00482E2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6F2508" w:rsidRPr="001951B5" w:rsidRDefault="006F2508" w:rsidP="00482E25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</w:t>
      </w:r>
      <w:r w:rsidRPr="00AC2479">
        <w:rPr>
          <w:b w:val="0"/>
          <w:sz w:val="24"/>
          <w:szCs w:val="24"/>
        </w:rPr>
        <w:t xml:space="preserve">. Затвердити </w:t>
      </w:r>
      <w:r w:rsidRPr="001951B5">
        <w:rPr>
          <w:b w:val="0"/>
          <w:sz w:val="24"/>
          <w:szCs w:val="24"/>
        </w:rPr>
        <w:t xml:space="preserve">висновок органу опіки та піклування про </w:t>
      </w:r>
      <w:r>
        <w:rPr>
          <w:b w:val="0"/>
          <w:sz w:val="24"/>
          <w:szCs w:val="24"/>
        </w:rPr>
        <w:t xml:space="preserve">доцільність усиновлення та його відповідність інтересам малолітньої дитини </w:t>
      </w:r>
      <w:r w:rsidRPr="001951B5">
        <w:rPr>
          <w:b w:val="0"/>
          <w:sz w:val="24"/>
          <w:szCs w:val="24"/>
        </w:rPr>
        <w:t>( додається).</w:t>
      </w:r>
    </w:p>
    <w:p w:rsidR="006F2508" w:rsidRPr="00B26B8D" w:rsidRDefault="006F2508" w:rsidP="00482E2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F2508" w:rsidRPr="00003498" w:rsidRDefault="006F2508" w:rsidP="00482E2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6F2508" w:rsidRPr="00003498" w:rsidRDefault="006F2508" w:rsidP="00482E25">
      <w:pPr>
        <w:pStyle w:val="10"/>
        <w:jc w:val="both"/>
        <w:rPr>
          <w:rFonts w:ascii="Times New Roman" w:hAnsi="Times New Roman"/>
          <w:b/>
          <w:szCs w:val="24"/>
        </w:rPr>
      </w:pPr>
    </w:p>
    <w:p w:rsidR="006F2508" w:rsidRPr="00003498" w:rsidRDefault="006F2508" w:rsidP="00482E25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6F2508" w:rsidRPr="00003498" w:rsidRDefault="006F2508" w:rsidP="00482E25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6F2508" w:rsidRDefault="006F2508" w:rsidP="00482E25">
      <w:pPr>
        <w:pStyle w:val="1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6F2508" w:rsidRPr="00DD6D5C" w:rsidRDefault="006F2508" w:rsidP="00482E2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2508" w:rsidRDefault="006F2508" w:rsidP="00482E25">
      <w:pPr>
        <w:rPr>
          <w:rFonts w:ascii="Times New Roman" w:hAnsi="Times New Roman"/>
          <w:sz w:val="24"/>
          <w:szCs w:val="24"/>
          <w:lang w:val="uk-UA"/>
        </w:rPr>
      </w:pPr>
    </w:p>
    <w:p w:rsidR="006F2508" w:rsidRDefault="006F2508" w:rsidP="00482E25">
      <w:pPr>
        <w:rPr>
          <w:rFonts w:ascii="Times New Roman" w:hAnsi="Times New Roman"/>
          <w:sz w:val="24"/>
          <w:szCs w:val="24"/>
          <w:lang w:val="uk-UA"/>
        </w:rPr>
      </w:pPr>
    </w:p>
    <w:p w:rsidR="006F2508" w:rsidRDefault="006F2508" w:rsidP="00482E25">
      <w:pPr>
        <w:rPr>
          <w:rFonts w:ascii="Times New Roman" w:hAnsi="Times New Roman"/>
          <w:sz w:val="24"/>
          <w:szCs w:val="24"/>
          <w:lang w:val="uk-UA"/>
        </w:rPr>
      </w:pPr>
    </w:p>
    <w:p w:rsidR="006F2508" w:rsidRDefault="006F2508" w:rsidP="00482E25">
      <w:pPr>
        <w:rPr>
          <w:rFonts w:ascii="Times New Roman" w:hAnsi="Times New Roman"/>
          <w:sz w:val="24"/>
          <w:szCs w:val="24"/>
          <w:lang w:val="uk-UA"/>
        </w:rPr>
      </w:pPr>
    </w:p>
    <w:p w:rsidR="006F2508" w:rsidRDefault="006F2508" w:rsidP="00482E25">
      <w:pPr>
        <w:rPr>
          <w:rFonts w:ascii="Times New Roman" w:hAnsi="Times New Roman"/>
          <w:sz w:val="24"/>
          <w:szCs w:val="24"/>
          <w:lang w:val="uk-UA"/>
        </w:rPr>
      </w:pPr>
    </w:p>
    <w:p w:rsidR="006F2508" w:rsidRDefault="006F2508" w:rsidP="00482E25">
      <w:pPr>
        <w:rPr>
          <w:rFonts w:ascii="Times New Roman" w:hAnsi="Times New Roman"/>
          <w:sz w:val="24"/>
          <w:szCs w:val="24"/>
          <w:lang w:val="uk-UA"/>
        </w:rPr>
      </w:pPr>
    </w:p>
    <w:sectPr w:rsidR="006F2508" w:rsidSect="0047143C">
      <w:pgSz w:w="11906" w:h="16838"/>
      <w:pgMar w:top="1134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2E25"/>
    <w:rsid w:val="00003498"/>
    <w:rsid w:val="000070E7"/>
    <w:rsid w:val="00047987"/>
    <w:rsid w:val="0007130D"/>
    <w:rsid w:val="0010402E"/>
    <w:rsid w:val="001951B5"/>
    <w:rsid w:val="002103AD"/>
    <w:rsid w:val="0021077B"/>
    <w:rsid w:val="00277196"/>
    <w:rsid w:val="00291748"/>
    <w:rsid w:val="002A01FA"/>
    <w:rsid w:val="00305CAB"/>
    <w:rsid w:val="003476B5"/>
    <w:rsid w:val="00401B74"/>
    <w:rsid w:val="004538A5"/>
    <w:rsid w:val="0047143C"/>
    <w:rsid w:val="00482AE8"/>
    <w:rsid w:val="00482B3F"/>
    <w:rsid w:val="00482E25"/>
    <w:rsid w:val="00490E7B"/>
    <w:rsid w:val="004A3401"/>
    <w:rsid w:val="004B4E07"/>
    <w:rsid w:val="004C2B94"/>
    <w:rsid w:val="004C3FF5"/>
    <w:rsid w:val="00573982"/>
    <w:rsid w:val="00582763"/>
    <w:rsid w:val="005F5119"/>
    <w:rsid w:val="00606D8B"/>
    <w:rsid w:val="006B5CDF"/>
    <w:rsid w:val="006F2508"/>
    <w:rsid w:val="006F7722"/>
    <w:rsid w:val="00706BAE"/>
    <w:rsid w:val="00720A89"/>
    <w:rsid w:val="007874A2"/>
    <w:rsid w:val="007E4A9B"/>
    <w:rsid w:val="008D065B"/>
    <w:rsid w:val="008E4BC5"/>
    <w:rsid w:val="009103A8"/>
    <w:rsid w:val="009654A7"/>
    <w:rsid w:val="009A7747"/>
    <w:rsid w:val="00AC2479"/>
    <w:rsid w:val="00B266A3"/>
    <w:rsid w:val="00B26B8D"/>
    <w:rsid w:val="00C81681"/>
    <w:rsid w:val="00D04916"/>
    <w:rsid w:val="00D06560"/>
    <w:rsid w:val="00DD6D5C"/>
    <w:rsid w:val="00EC2D0A"/>
    <w:rsid w:val="00F04371"/>
    <w:rsid w:val="00F176CF"/>
    <w:rsid w:val="00F3322E"/>
    <w:rsid w:val="00F752F4"/>
    <w:rsid w:val="00FA1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E0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482E25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482E2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482E2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482E25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482E25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482E25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10">
    <w:name w:val="Обычный11"/>
    <w:uiPriority w:val="99"/>
    <w:rsid w:val="00482E25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8D065B"/>
  </w:style>
  <w:style w:type="paragraph" w:customStyle="1" w:styleId="ShapkaDocumentu">
    <w:name w:val="Shapka Documentu"/>
    <w:basedOn w:val="Normal"/>
    <w:uiPriority w:val="99"/>
    <w:rsid w:val="008D065B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character" w:customStyle="1" w:styleId="st42">
    <w:name w:val="st42"/>
    <w:uiPriority w:val="99"/>
    <w:rsid w:val="008D065B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214</Words>
  <Characters>1224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2022-07-22T08:06:00Z</cp:lastPrinted>
  <dcterms:created xsi:type="dcterms:W3CDTF">2022-08-02T14:20:00Z</dcterms:created>
  <dcterms:modified xsi:type="dcterms:W3CDTF">2022-08-05T07:52:00Z</dcterms:modified>
</cp:coreProperties>
</file>