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9A5" w:rsidRPr="00003498" w:rsidRDefault="005959A5" w:rsidP="004E72DF">
      <w:pPr>
        <w:pStyle w:val="Normal2"/>
        <w:jc w:val="center"/>
        <w:rPr>
          <w:rFonts w:ascii="Times New Roman" w:hAnsi="Times New Roman"/>
          <w:sz w:val="22"/>
          <w:lang w:val="en-GB"/>
        </w:rPr>
      </w:pPr>
      <w:r>
        <w:rPr>
          <w:rFonts w:ascii="Times New Roman" w:hAnsi="Times New Roman"/>
          <w:sz w:val="22"/>
        </w:rPr>
        <w:t xml:space="preserve">          </w:t>
      </w: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1201762" r:id="rId5"/>
        </w:object>
      </w:r>
    </w:p>
    <w:p w:rsidR="005959A5" w:rsidRPr="00003498" w:rsidRDefault="005959A5" w:rsidP="004E72DF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5959A5" w:rsidRPr="00003498" w:rsidRDefault="005959A5" w:rsidP="004E72DF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5959A5" w:rsidRPr="00003498" w:rsidRDefault="005959A5" w:rsidP="004E72DF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5959A5" w:rsidRPr="00003498" w:rsidRDefault="005959A5" w:rsidP="004E72DF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959A5" w:rsidRPr="00003498" w:rsidRDefault="005959A5" w:rsidP="004E72DF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5959A5" w:rsidRPr="00003498" w:rsidRDefault="005959A5" w:rsidP="004E72D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5959A5" w:rsidRPr="00003498" w:rsidRDefault="005959A5" w:rsidP="004E72DF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5959A5" w:rsidRPr="00003498" w:rsidRDefault="005959A5" w:rsidP="004E72DF">
      <w:pPr>
        <w:spacing w:after="0" w:line="240" w:lineRule="auto"/>
        <w:jc w:val="right"/>
        <w:rPr>
          <w:rFonts w:ascii="Times New Roman" w:hAnsi="Times New Roman"/>
        </w:rPr>
      </w:pPr>
    </w:p>
    <w:p w:rsidR="005959A5" w:rsidRPr="00003498" w:rsidRDefault="005959A5" w:rsidP="004E72D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5959A5" w:rsidRPr="00003498" w:rsidRDefault="005959A5" w:rsidP="004E72D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59A5" w:rsidRPr="00003498" w:rsidRDefault="005959A5" w:rsidP="004E72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5959A5" w:rsidRPr="00003498" w:rsidRDefault="005959A5" w:rsidP="004E72D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959A5" w:rsidRPr="00003498" w:rsidRDefault="005959A5" w:rsidP="004E72D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5959A5" w:rsidRDefault="005959A5" w:rsidP="004E72DF">
      <w:pPr>
        <w:spacing w:after="0" w:line="240" w:lineRule="auto"/>
        <w:rPr>
          <w:lang w:val="uk-UA"/>
        </w:rPr>
      </w:pPr>
    </w:p>
    <w:p w:rsidR="005959A5" w:rsidRDefault="005959A5" w:rsidP="004E72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статусу «дитина, позбавлена </w:t>
      </w:r>
    </w:p>
    <w:p w:rsidR="005959A5" w:rsidRDefault="005959A5" w:rsidP="004E72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батьківського піклування» малолітній </w:t>
      </w:r>
    </w:p>
    <w:p w:rsidR="005959A5" w:rsidRDefault="005959A5" w:rsidP="004E72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ОСОБІ 1</w:t>
      </w:r>
      <w:r w:rsidRPr="004E72DF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5959A5" w:rsidRDefault="005959A5" w:rsidP="004E72D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 року народження</w:t>
      </w:r>
    </w:p>
    <w:p w:rsidR="005959A5" w:rsidRDefault="005959A5" w:rsidP="004E72D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:rsidR="005959A5" w:rsidRDefault="005959A5" w:rsidP="00A51D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статтей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з метою захисту законних прав та інтересів </w:t>
      </w:r>
      <w:r w:rsidRPr="00C46FD4">
        <w:rPr>
          <w:rFonts w:ascii="Times New Roman" w:hAnsi="Times New Roman"/>
          <w:sz w:val="24"/>
          <w:szCs w:val="24"/>
          <w:lang w:val="uk-UA"/>
        </w:rPr>
        <w:t xml:space="preserve">малолітньої </w:t>
      </w:r>
      <w:r>
        <w:rPr>
          <w:rFonts w:ascii="Times New Roman" w:hAnsi="Times New Roman"/>
          <w:sz w:val="24"/>
          <w:szCs w:val="24"/>
          <w:lang w:val="uk-UA"/>
        </w:rPr>
        <w:t>ОСОБИ 1</w:t>
      </w:r>
      <w:r w:rsidRPr="00C46FD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C46FD4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 уродженки м. Кіцмань,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акт закладу охорони здоров</w:t>
      </w:r>
      <w:r w:rsidRPr="00C46FD4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 та органу внутрішніх справ України про дитину, покинуту в пологовому будинку, іншому закладі охорони здоров</w:t>
      </w:r>
      <w:r w:rsidRPr="00123606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 від 30.06.2022, рішення виконавчого комітету Кіцманської міської ради від 06.07.2022 № 228/7 «Про реєстрацію народження дитини покинутої в пологовому будинку»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та те, що, згідно витягу з Державного реєстру актів цивільного стану громадян про державну реєстрацію народження відповідно до статтей 126, 133, 135 Сімейного кодексу України від 08.07.2022 № 00036084621, відомості про батьків дитини записані відповідно до частини другої статті 135 Сімейного кодексу України (за рішенням органу опіки і піклування), </w:t>
      </w:r>
      <w:r w:rsidRPr="00A51D9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5959A5" w:rsidRDefault="005959A5" w:rsidP="00A51D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959A5" w:rsidRPr="00A51D9D" w:rsidRDefault="005959A5" w:rsidP="00A51D9D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51D9D">
        <w:rPr>
          <w:rFonts w:ascii="Times New Roman" w:hAnsi="Times New Roman"/>
          <w:b/>
          <w:szCs w:val="24"/>
          <w:lang w:val="uk-UA"/>
        </w:rPr>
        <w:t>В И Р І Ш И В:</w:t>
      </w:r>
    </w:p>
    <w:p w:rsidR="005959A5" w:rsidRDefault="005959A5" w:rsidP="004E72D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5959A5" w:rsidRPr="00530BE6" w:rsidRDefault="005959A5" w:rsidP="00123606">
      <w:pPr>
        <w:pStyle w:val="Caption"/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</w:rPr>
        <w:t xml:space="preserve">          1</w:t>
      </w:r>
      <w:r w:rsidRPr="00AC2479">
        <w:rPr>
          <w:b w:val="0"/>
          <w:sz w:val="24"/>
          <w:szCs w:val="24"/>
        </w:rPr>
        <w:t xml:space="preserve">. </w:t>
      </w:r>
      <w:r>
        <w:rPr>
          <w:b w:val="0"/>
          <w:sz w:val="24"/>
          <w:szCs w:val="24"/>
        </w:rPr>
        <w:t>Надати статус «дитина, позбавлена батьківського піклування» малолітній</w:t>
      </w:r>
      <w:r w:rsidRPr="00123606">
        <w:rPr>
          <w:sz w:val="24"/>
          <w:szCs w:val="24"/>
          <w:lang w:eastAsia="uk-UA"/>
        </w:rPr>
        <w:t xml:space="preserve"> </w:t>
      </w:r>
      <w:r w:rsidRPr="00530BE6">
        <w:rPr>
          <w:b w:val="0"/>
          <w:sz w:val="24"/>
          <w:szCs w:val="24"/>
          <w:lang w:eastAsia="uk-UA"/>
        </w:rPr>
        <w:t>ОСОБІ 1, *** року народження.</w:t>
      </w:r>
    </w:p>
    <w:p w:rsidR="005959A5" w:rsidRDefault="005959A5" w:rsidP="004E72D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</w:p>
    <w:p w:rsidR="005959A5" w:rsidRPr="00003498" w:rsidRDefault="005959A5" w:rsidP="004E72D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5959A5" w:rsidRDefault="005959A5" w:rsidP="004E72DF">
      <w:pPr>
        <w:pStyle w:val="10"/>
        <w:jc w:val="both"/>
        <w:rPr>
          <w:rFonts w:ascii="Times New Roman" w:hAnsi="Times New Roman"/>
          <w:b/>
          <w:szCs w:val="24"/>
          <w:lang w:val="ru-RU"/>
        </w:rPr>
      </w:pPr>
    </w:p>
    <w:p w:rsidR="005959A5" w:rsidRPr="00123606" w:rsidRDefault="005959A5" w:rsidP="004E72DF">
      <w:pPr>
        <w:pStyle w:val="10"/>
        <w:jc w:val="both"/>
        <w:rPr>
          <w:rFonts w:ascii="Times New Roman" w:hAnsi="Times New Roman"/>
          <w:b/>
          <w:szCs w:val="24"/>
          <w:lang w:val="ru-RU"/>
        </w:rPr>
      </w:pPr>
    </w:p>
    <w:p w:rsidR="005959A5" w:rsidRDefault="005959A5" w:rsidP="00CE477C">
      <w:pPr>
        <w:pStyle w:val="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5959A5" w:rsidRDefault="005959A5" w:rsidP="00CE477C">
      <w:pPr>
        <w:pStyle w:val="10"/>
        <w:rPr>
          <w:rFonts w:ascii="Times New Roman" w:hAnsi="Times New Roman"/>
          <w:b/>
          <w:szCs w:val="24"/>
          <w:lang w:val="ru-RU"/>
        </w:rPr>
      </w:pPr>
    </w:p>
    <w:p w:rsidR="005959A5" w:rsidRDefault="005959A5" w:rsidP="00CE477C">
      <w:pPr>
        <w:pStyle w:val="10"/>
        <w:rPr>
          <w:rFonts w:ascii="Times New Roman" w:hAnsi="Times New Roman"/>
          <w:b/>
          <w:szCs w:val="24"/>
          <w:lang w:val="ru-RU"/>
        </w:rPr>
      </w:pPr>
    </w:p>
    <w:p w:rsidR="005959A5" w:rsidRDefault="005959A5" w:rsidP="00CE477C">
      <w:pPr>
        <w:pStyle w:val="10"/>
        <w:rPr>
          <w:rFonts w:ascii="Times New Roman" w:hAnsi="Times New Roman"/>
          <w:b/>
          <w:szCs w:val="24"/>
          <w:lang w:val="ru-RU"/>
        </w:rPr>
      </w:pPr>
    </w:p>
    <w:p w:rsidR="005959A5" w:rsidRDefault="005959A5" w:rsidP="00CE477C">
      <w:pPr>
        <w:pStyle w:val="10"/>
        <w:rPr>
          <w:rFonts w:ascii="Times New Roman" w:hAnsi="Times New Roman"/>
          <w:b/>
          <w:szCs w:val="24"/>
          <w:lang w:val="ru-RU"/>
        </w:rPr>
      </w:pPr>
    </w:p>
    <w:p w:rsidR="005959A5" w:rsidRDefault="005959A5" w:rsidP="00CE477C">
      <w:pPr>
        <w:pStyle w:val="10"/>
        <w:rPr>
          <w:rFonts w:ascii="Times New Roman" w:hAnsi="Times New Roman"/>
          <w:b/>
          <w:szCs w:val="24"/>
          <w:lang w:val="ru-RU"/>
        </w:rPr>
      </w:pPr>
    </w:p>
    <w:p w:rsidR="005959A5" w:rsidRDefault="005959A5" w:rsidP="00CE477C">
      <w:pPr>
        <w:pStyle w:val="10"/>
        <w:rPr>
          <w:rFonts w:ascii="Times New Roman" w:hAnsi="Times New Roman"/>
          <w:b/>
          <w:szCs w:val="24"/>
          <w:lang w:val="ru-RU"/>
        </w:rPr>
      </w:pPr>
    </w:p>
    <w:p w:rsidR="005959A5" w:rsidRDefault="005959A5" w:rsidP="00CE477C">
      <w:pPr>
        <w:pStyle w:val="10"/>
        <w:rPr>
          <w:rFonts w:ascii="Times New Roman" w:hAnsi="Times New Roman"/>
          <w:b/>
          <w:szCs w:val="24"/>
          <w:lang w:val="ru-RU"/>
        </w:rPr>
      </w:pPr>
    </w:p>
    <w:p w:rsidR="005959A5" w:rsidRDefault="005959A5" w:rsidP="00CE477C">
      <w:pPr>
        <w:pStyle w:val="10"/>
        <w:rPr>
          <w:rFonts w:ascii="Times New Roman" w:hAnsi="Times New Roman"/>
          <w:b/>
          <w:szCs w:val="24"/>
          <w:lang w:val="ru-RU"/>
        </w:rPr>
      </w:pPr>
    </w:p>
    <w:p w:rsidR="005959A5" w:rsidRDefault="005959A5" w:rsidP="00CE477C">
      <w:pPr>
        <w:pStyle w:val="10"/>
        <w:rPr>
          <w:rFonts w:ascii="Times New Roman" w:hAnsi="Times New Roman"/>
          <w:b/>
          <w:szCs w:val="24"/>
          <w:lang w:val="ru-RU"/>
        </w:rPr>
      </w:pPr>
    </w:p>
    <w:sectPr w:rsidR="005959A5" w:rsidSect="00A51D9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2DF"/>
    <w:rsid w:val="00003498"/>
    <w:rsid w:val="0001051E"/>
    <w:rsid w:val="00103918"/>
    <w:rsid w:val="00123606"/>
    <w:rsid w:val="001357FD"/>
    <w:rsid w:val="002A01FA"/>
    <w:rsid w:val="00346991"/>
    <w:rsid w:val="0037569A"/>
    <w:rsid w:val="003936B1"/>
    <w:rsid w:val="00444E31"/>
    <w:rsid w:val="0049576E"/>
    <w:rsid w:val="004E72DF"/>
    <w:rsid w:val="00530BE6"/>
    <w:rsid w:val="00536F44"/>
    <w:rsid w:val="005959A5"/>
    <w:rsid w:val="005F336D"/>
    <w:rsid w:val="006545C9"/>
    <w:rsid w:val="00694A72"/>
    <w:rsid w:val="006B5CDF"/>
    <w:rsid w:val="006C47AA"/>
    <w:rsid w:val="00741489"/>
    <w:rsid w:val="007874A2"/>
    <w:rsid w:val="007E76F0"/>
    <w:rsid w:val="00822B51"/>
    <w:rsid w:val="008D2152"/>
    <w:rsid w:val="00903959"/>
    <w:rsid w:val="00A51D9D"/>
    <w:rsid w:val="00AC2479"/>
    <w:rsid w:val="00B25B7D"/>
    <w:rsid w:val="00BA4896"/>
    <w:rsid w:val="00BB5CEB"/>
    <w:rsid w:val="00BC1EAE"/>
    <w:rsid w:val="00BE7CDC"/>
    <w:rsid w:val="00C46FD4"/>
    <w:rsid w:val="00CE477C"/>
    <w:rsid w:val="00D04916"/>
    <w:rsid w:val="00D65FCB"/>
    <w:rsid w:val="00E0399E"/>
    <w:rsid w:val="00E3560C"/>
    <w:rsid w:val="00F440CE"/>
    <w:rsid w:val="00F752F4"/>
    <w:rsid w:val="00F76023"/>
    <w:rsid w:val="00F97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B5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4E72DF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4E72D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4E72D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4E72DF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4E72DF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4E72DF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2">
    <w:name w:val="Без интервала1"/>
    <w:uiPriority w:val="99"/>
    <w:rsid w:val="004E72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24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330</Words>
  <Characters>1886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2022-07-22T07:30:00Z</cp:lastPrinted>
  <dcterms:created xsi:type="dcterms:W3CDTF">2022-08-02T14:21:00Z</dcterms:created>
  <dcterms:modified xsi:type="dcterms:W3CDTF">2022-08-05T07:50:00Z</dcterms:modified>
</cp:coreProperties>
</file>