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AF5" w:rsidRPr="00003498" w:rsidRDefault="00503AF5" w:rsidP="008B427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1141575" r:id="rId5"/>
        </w:object>
      </w:r>
    </w:p>
    <w:p w:rsidR="00503AF5" w:rsidRPr="00003498" w:rsidRDefault="00503AF5" w:rsidP="008B427E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503AF5" w:rsidRPr="00003498" w:rsidRDefault="00503AF5" w:rsidP="008B427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503AF5" w:rsidRPr="00003498" w:rsidRDefault="00503AF5" w:rsidP="008B427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503AF5" w:rsidRPr="00003498" w:rsidRDefault="00503AF5" w:rsidP="008B427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03AF5" w:rsidRPr="00003498" w:rsidRDefault="00503AF5" w:rsidP="008B427E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503AF5" w:rsidRPr="00003498" w:rsidRDefault="00503AF5" w:rsidP="008B427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503AF5" w:rsidRPr="00003498" w:rsidRDefault="00503AF5" w:rsidP="008B427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503AF5" w:rsidRPr="00003498" w:rsidRDefault="00503AF5" w:rsidP="008B427E">
      <w:pPr>
        <w:spacing w:after="0" w:line="240" w:lineRule="auto"/>
        <w:jc w:val="right"/>
        <w:rPr>
          <w:rFonts w:ascii="Times New Roman" w:hAnsi="Times New Roman"/>
        </w:rPr>
      </w:pPr>
    </w:p>
    <w:p w:rsidR="00503AF5" w:rsidRPr="00003498" w:rsidRDefault="00503AF5" w:rsidP="008B427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503AF5" w:rsidRPr="00003498" w:rsidRDefault="00503AF5" w:rsidP="008B427E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503AF5" w:rsidRPr="00003498" w:rsidRDefault="00503AF5" w:rsidP="008B427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503AF5" w:rsidRPr="00003498" w:rsidRDefault="00503AF5" w:rsidP="008B42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3AF5" w:rsidRPr="00003498" w:rsidRDefault="00503AF5" w:rsidP="008B42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503AF5" w:rsidRPr="00003498" w:rsidRDefault="00503AF5" w:rsidP="008B42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03AF5" w:rsidRPr="00003498" w:rsidRDefault="00503AF5" w:rsidP="008B42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503AF5" w:rsidRDefault="00503AF5" w:rsidP="008B427E">
      <w:pPr>
        <w:spacing w:after="0" w:line="240" w:lineRule="auto"/>
        <w:rPr>
          <w:lang w:val="uk-UA"/>
        </w:rPr>
      </w:pPr>
    </w:p>
    <w:p w:rsidR="00503AF5" w:rsidRPr="00D04916" w:rsidRDefault="00503AF5" w:rsidP="008B427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503AF5" w:rsidRPr="00D04916" w:rsidRDefault="00503AF5" w:rsidP="008B427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503AF5" w:rsidRDefault="00503AF5" w:rsidP="008B427E">
      <w:pPr>
        <w:tabs>
          <w:tab w:val="left" w:pos="382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B17C9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малолітніх: </w:t>
      </w:r>
    </w:p>
    <w:p w:rsidR="00503AF5" w:rsidRDefault="00503AF5" w:rsidP="008B427E">
      <w:pPr>
        <w:tabs>
          <w:tab w:val="left" w:pos="382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ОСОБИ 1</w:t>
      </w:r>
      <w:r w:rsidRPr="006B17C9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6B17C9">
        <w:rPr>
          <w:rFonts w:ascii="Times New Roman" w:hAnsi="Times New Roman"/>
          <w:b/>
          <w:sz w:val="24"/>
          <w:szCs w:val="24"/>
          <w:lang w:val="uk-UA" w:eastAsia="uk-UA"/>
        </w:rPr>
        <w:t xml:space="preserve">  року народження та </w:t>
      </w:r>
    </w:p>
    <w:p w:rsidR="00503AF5" w:rsidRDefault="00503AF5" w:rsidP="008B427E">
      <w:pPr>
        <w:tabs>
          <w:tab w:val="left" w:pos="382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ОСОБИ 2</w:t>
      </w:r>
      <w:r w:rsidRPr="006B17C9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6B17C9">
        <w:rPr>
          <w:rFonts w:ascii="Times New Roman" w:hAnsi="Times New Roman"/>
          <w:b/>
          <w:sz w:val="24"/>
          <w:szCs w:val="24"/>
          <w:lang w:val="uk-UA" w:eastAsia="uk-UA"/>
        </w:rPr>
        <w:t xml:space="preserve"> року народження, </w:t>
      </w:r>
    </w:p>
    <w:p w:rsidR="00503AF5" w:rsidRDefault="00503AF5" w:rsidP="008B427E">
      <w:pPr>
        <w:tabs>
          <w:tab w:val="left" w:pos="382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B17C9">
        <w:rPr>
          <w:rFonts w:ascii="Times New Roman" w:hAnsi="Times New Roman"/>
          <w:b/>
          <w:sz w:val="24"/>
          <w:szCs w:val="24"/>
          <w:lang w:val="uk-UA" w:eastAsia="uk-UA"/>
        </w:rPr>
        <w:t>мешканців с. Кліводин</w:t>
      </w:r>
    </w:p>
    <w:p w:rsidR="00503AF5" w:rsidRDefault="00503AF5" w:rsidP="008B427E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503AF5" w:rsidRDefault="00503AF5" w:rsidP="008B427E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503AF5" w:rsidRPr="007874A2" w:rsidRDefault="00503AF5" w:rsidP="008B427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ОСОБИ 3, *** року народження №____від 25.07.2022, враховуючи висновок служби у справах дітей Кіцманської міської ради від 27.07.2022 № 100 та рішення Комісії з питань захисту прав дитини при виконавчому комітеті Кіцманської міської ради від 28.07.2022 № 5,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03AF5" w:rsidRPr="00003498" w:rsidRDefault="00503AF5" w:rsidP="008B427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03AF5" w:rsidRPr="00003498" w:rsidRDefault="00503AF5" w:rsidP="008B427E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503AF5" w:rsidRDefault="00503AF5" w:rsidP="008B427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503AF5" w:rsidRPr="00D940A6" w:rsidRDefault="00503AF5" w:rsidP="008B427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D940A6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D940A6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D94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D940A6">
        <w:rPr>
          <w:rFonts w:ascii="Times New Roman" w:hAnsi="Times New Roman"/>
          <w:sz w:val="24"/>
          <w:szCs w:val="24"/>
          <w:lang w:val="uk-UA" w:eastAsia="uk-UA"/>
        </w:rPr>
        <w:t xml:space="preserve">малолітніх: </w:t>
      </w:r>
      <w:r>
        <w:rPr>
          <w:rFonts w:ascii="Times New Roman" w:hAnsi="Times New Roman"/>
          <w:sz w:val="24"/>
          <w:szCs w:val="24"/>
          <w:lang w:val="uk-UA" w:eastAsia="uk-UA"/>
        </w:rPr>
        <w:t>ОСОБИ 1</w:t>
      </w:r>
      <w:r w:rsidRPr="00D940A6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D940A6">
        <w:rPr>
          <w:rFonts w:ascii="Times New Roman" w:hAnsi="Times New Roman"/>
          <w:sz w:val="24"/>
          <w:szCs w:val="24"/>
          <w:lang w:val="uk-UA" w:eastAsia="uk-UA"/>
        </w:rPr>
        <w:t xml:space="preserve"> 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ОСОБИ 2</w:t>
      </w:r>
      <w:r w:rsidRPr="00D940A6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D940A6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народження, мешканців с. Кліводин </w:t>
      </w:r>
      <w:r w:rsidRPr="00D940A6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503AF5" w:rsidRDefault="00503AF5" w:rsidP="008B427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03AF5" w:rsidRPr="00003498" w:rsidRDefault="00503AF5" w:rsidP="008B427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503AF5" w:rsidRPr="00003498" w:rsidRDefault="00503AF5" w:rsidP="008B427E">
      <w:pPr>
        <w:pStyle w:val="2"/>
        <w:jc w:val="both"/>
        <w:rPr>
          <w:rFonts w:ascii="Times New Roman" w:hAnsi="Times New Roman"/>
          <w:b/>
          <w:szCs w:val="24"/>
        </w:rPr>
      </w:pPr>
    </w:p>
    <w:p w:rsidR="00503AF5" w:rsidRPr="00003498" w:rsidRDefault="00503AF5" w:rsidP="008B427E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03AF5" w:rsidRPr="00003498" w:rsidRDefault="00503AF5" w:rsidP="008B427E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03AF5" w:rsidRPr="00003498" w:rsidRDefault="00503AF5" w:rsidP="008B427E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503AF5" w:rsidRPr="00A44DFC" w:rsidRDefault="00503AF5" w:rsidP="008B42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03AF5" w:rsidRPr="00A44DFC" w:rsidSect="00A6542D">
      <w:pgSz w:w="11906" w:h="16838"/>
      <w:pgMar w:top="1134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27E"/>
    <w:rsid w:val="00003498"/>
    <w:rsid w:val="00036EA4"/>
    <w:rsid w:val="000619DD"/>
    <w:rsid w:val="00061E6C"/>
    <w:rsid w:val="000807D9"/>
    <w:rsid w:val="000D3E6B"/>
    <w:rsid w:val="000D6695"/>
    <w:rsid w:val="0010402E"/>
    <w:rsid w:val="001B1F34"/>
    <w:rsid w:val="0023144C"/>
    <w:rsid w:val="002C76FD"/>
    <w:rsid w:val="002E55FC"/>
    <w:rsid w:val="002F1BAC"/>
    <w:rsid w:val="00436C48"/>
    <w:rsid w:val="00471ED2"/>
    <w:rsid w:val="00482AE8"/>
    <w:rsid w:val="004A1E82"/>
    <w:rsid w:val="004F18D7"/>
    <w:rsid w:val="00503AF5"/>
    <w:rsid w:val="00570E41"/>
    <w:rsid w:val="00587A1A"/>
    <w:rsid w:val="005D287B"/>
    <w:rsid w:val="006B17C9"/>
    <w:rsid w:val="00720A89"/>
    <w:rsid w:val="007874A2"/>
    <w:rsid w:val="00806317"/>
    <w:rsid w:val="00822D69"/>
    <w:rsid w:val="008B427E"/>
    <w:rsid w:val="0091515F"/>
    <w:rsid w:val="009A1818"/>
    <w:rsid w:val="009A375C"/>
    <w:rsid w:val="00A44DFC"/>
    <w:rsid w:val="00A6542D"/>
    <w:rsid w:val="00AB70C7"/>
    <w:rsid w:val="00C47FF9"/>
    <w:rsid w:val="00D0156A"/>
    <w:rsid w:val="00D04916"/>
    <w:rsid w:val="00D45BF0"/>
    <w:rsid w:val="00D64C38"/>
    <w:rsid w:val="00D940A6"/>
    <w:rsid w:val="00DE40C7"/>
    <w:rsid w:val="00E0399E"/>
    <w:rsid w:val="00F51A4F"/>
    <w:rsid w:val="00F752F4"/>
    <w:rsid w:val="00FE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44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8B42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B427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B427E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B427E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8B427E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B427E"/>
  </w:style>
  <w:style w:type="paragraph" w:customStyle="1" w:styleId="13">
    <w:name w:val="Заголовок 13"/>
    <w:basedOn w:val="Normal"/>
    <w:next w:val="Normal"/>
    <w:uiPriority w:val="99"/>
    <w:rsid w:val="008B427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8B427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8B427E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8B427E"/>
  </w:style>
  <w:style w:type="paragraph" w:styleId="Caption">
    <w:name w:val="caption"/>
    <w:basedOn w:val="Normal"/>
    <w:uiPriority w:val="99"/>
    <w:qFormat/>
    <w:rsid w:val="008B427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8B427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8B427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8B427E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8B427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277</Words>
  <Characters>1579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2022-08-02T13:11:00Z</dcterms:created>
  <dcterms:modified xsi:type="dcterms:W3CDTF">2022-08-04T15:07:00Z</dcterms:modified>
</cp:coreProperties>
</file>