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E0DC1" w:rsidRPr="00BC40F0" w:rsidRDefault="007E0DC1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052478" r:id="rId6"/>
        </w:object>
      </w:r>
      <w:bookmarkEnd w:id="0"/>
    </w:p>
    <w:p w:rsidR="007E0DC1" w:rsidRPr="00BC40F0" w:rsidRDefault="007E0DC1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E0DC1" w:rsidRPr="00BC40F0" w:rsidRDefault="007E0DC1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E0DC1" w:rsidRPr="00BC40F0" w:rsidRDefault="007E0DC1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E0DC1" w:rsidRPr="00BC40F0" w:rsidRDefault="007E0DC1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E0DC1" w:rsidRPr="00BC40F0" w:rsidRDefault="007E0DC1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E0DC1" w:rsidRDefault="007E0DC1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E0DC1" w:rsidRPr="00F72909" w:rsidRDefault="007E0DC1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E0DC1" w:rsidRPr="000B22C9" w:rsidRDefault="007E0DC1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E0DC1" w:rsidRPr="00E82FEF" w:rsidRDefault="007E0DC1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7E0DC1" w:rsidRDefault="007E0DC1" w:rsidP="00734CC9">
      <w:pPr>
        <w:pStyle w:val="Title"/>
        <w:rPr>
          <w:rFonts w:ascii="Times New Roman" w:hAnsi="Times New Roman"/>
          <w:b/>
          <w:szCs w:val="24"/>
        </w:rPr>
      </w:pPr>
    </w:p>
    <w:p w:rsidR="007E0DC1" w:rsidRDefault="007E0DC1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7E0DC1" w:rsidRPr="00BC40F0" w:rsidRDefault="007E0DC1" w:rsidP="00734CC9">
      <w:pPr>
        <w:pStyle w:val="Title"/>
      </w:pPr>
    </w:p>
    <w:p w:rsidR="007E0DC1" w:rsidRPr="00BC40F0" w:rsidRDefault="007E0DC1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E0DC1" w:rsidRDefault="007E0DC1" w:rsidP="00627A1C">
      <w:pPr>
        <w:pStyle w:val="BodyText3"/>
        <w:spacing w:after="0"/>
        <w:rPr>
          <w:sz w:val="28"/>
          <w:szCs w:val="28"/>
        </w:rPr>
      </w:pPr>
    </w:p>
    <w:p w:rsidR="007E0DC1" w:rsidRDefault="007E0DC1" w:rsidP="00627A1C">
      <w:pPr>
        <w:pStyle w:val="BodyText3"/>
        <w:spacing w:after="0"/>
        <w:rPr>
          <w:sz w:val="28"/>
          <w:szCs w:val="28"/>
        </w:rPr>
      </w:pPr>
    </w:p>
    <w:p w:rsidR="007E0DC1" w:rsidRDefault="007E0DC1" w:rsidP="00DB003F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</w:rPr>
        <w:t xml:space="preserve">розгляд заяви  жительки  с. Ошихліби </w:t>
      </w:r>
    </w:p>
    <w:p w:rsidR="007E0DC1" w:rsidRPr="00734CC9" w:rsidRDefault="007E0DC1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ОСОБА 1</w:t>
      </w:r>
    </w:p>
    <w:p w:rsidR="007E0DC1" w:rsidRPr="00734CC9" w:rsidRDefault="007E0DC1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7E0DC1" w:rsidRPr="00DE2C1F" w:rsidRDefault="007E0DC1" w:rsidP="00DB003F">
      <w:pPr>
        <w:jc w:val="both"/>
      </w:pPr>
      <w:r w:rsidRPr="00734CC9">
        <w:rPr>
          <w:b/>
          <w:bCs/>
        </w:rPr>
        <w:tab/>
      </w:r>
      <w:r w:rsidRPr="00734CC9">
        <w:rPr>
          <w:bCs/>
        </w:rPr>
        <w:t>Р</w:t>
      </w:r>
      <w:r w:rsidRPr="00734CC9">
        <w:t>озглянувши заяву гр.</w:t>
      </w:r>
      <w:r>
        <w:t xml:space="preserve"> ОСОБА 1  за вх. № 178 від 27.07.2022, яка проживає по АДРЕСА 1 в с. Ошихліби щодо надання дозволу на облаштування прилеглої території до домогосподарства, керуючись </w:t>
      </w:r>
      <w:r w:rsidRPr="00DE2C1F">
        <w:t>статт</w:t>
      </w:r>
      <w:r>
        <w:t xml:space="preserve">ею </w:t>
      </w:r>
      <w:r w:rsidRPr="00DE2C1F">
        <w:t xml:space="preserve">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7E0DC1" w:rsidRPr="00DE2C1F" w:rsidRDefault="007E0DC1" w:rsidP="00DB003F">
      <w:pPr>
        <w:jc w:val="both"/>
        <w:rPr>
          <w:b/>
        </w:rPr>
      </w:pPr>
    </w:p>
    <w:p w:rsidR="007E0DC1" w:rsidRPr="00DE2C1F" w:rsidRDefault="007E0DC1" w:rsidP="00DB003F">
      <w:pPr>
        <w:jc w:val="both"/>
      </w:pPr>
      <w:r w:rsidRPr="00DE2C1F">
        <w:rPr>
          <w:b/>
        </w:rPr>
        <w:t>В И Р І Ш И В:</w:t>
      </w:r>
    </w:p>
    <w:p w:rsidR="007E0DC1" w:rsidRPr="00DE2C1F" w:rsidRDefault="007E0DC1" w:rsidP="00DB003F">
      <w:pPr>
        <w:jc w:val="center"/>
      </w:pPr>
    </w:p>
    <w:p w:rsidR="007E0DC1" w:rsidRDefault="007E0DC1" w:rsidP="00DB003F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гр. ОСОБА 1 на проведення робіт із благоустрою прилеглої території до домогосподарства по АДРЕСА 1 в с. Ошихліби, а саме облаштування узбіччя прилеглої території тротуарною плиткою орієнтовною площею 40 кв.м. </w:t>
      </w:r>
    </w:p>
    <w:p w:rsidR="007E0DC1" w:rsidRDefault="007E0DC1" w:rsidP="00DB003F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>гр. ОСОБА 1</w:t>
      </w:r>
      <w:r w:rsidRPr="00DC4ABC">
        <w:t xml:space="preserve"> </w:t>
      </w:r>
      <w:r>
        <w:t xml:space="preserve">провести роботи відповідно до </w:t>
      </w:r>
      <w:r w:rsidRPr="00DC4ABC">
        <w:t>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 затверджених рішення</w:t>
      </w:r>
      <w:r>
        <w:t>м</w:t>
      </w:r>
      <w:r w:rsidRPr="00DC4ABC">
        <w:t xml:space="preserve"> №7/2 від 25.02.2020 року ХХVІІI сесії Кіцманс</w:t>
      </w:r>
      <w:r>
        <w:t xml:space="preserve">ької міської ради VIІ скликання. </w:t>
      </w:r>
    </w:p>
    <w:p w:rsidR="007E0DC1" w:rsidRDefault="007E0DC1" w:rsidP="00DB003F">
      <w:pPr>
        <w:numPr>
          <w:ilvl w:val="0"/>
          <w:numId w:val="9"/>
        </w:numPr>
        <w:ind w:left="0" w:firstLine="709"/>
        <w:jc w:val="both"/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7E0DC1" w:rsidRDefault="007E0DC1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7E0DC1" w:rsidRDefault="007E0DC1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7E0DC1" w:rsidRPr="004D4F78" w:rsidRDefault="007E0DC1" w:rsidP="00DB003F">
      <w:pPr>
        <w:pStyle w:val="BodyText3"/>
        <w:spacing w:after="0"/>
        <w:ind w:firstLine="708"/>
        <w:jc w:val="both"/>
        <w:rPr>
          <w:b/>
          <w:sz w:val="24"/>
          <w:szCs w:val="24"/>
        </w:rPr>
      </w:pPr>
    </w:p>
    <w:p w:rsidR="007E0DC1" w:rsidRPr="00622703" w:rsidRDefault="007E0DC1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E0DC1" w:rsidRPr="00622703" w:rsidRDefault="007E0DC1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7E0DC1" w:rsidRDefault="007E0DC1" w:rsidP="005E4956"/>
    <w:sectPr w:rsidR="007E0DC1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002D"/>
    <w:rsid w:val="000B22C9"/>
    <w:rsid w:val="000F0483"/>
    <w:rsid w:val="001B7084"/>
    <w:rsid w:val="00211479"/>
    <w:rsid w:val="0023208A"/>
    <w:rsid w:val="002D5E5A"/>
    <w:rsid w:val="002F4AE8"/>
    <w:rsid w:val="003F09B3"/>
    <w:rsid w:val="0045567C"/>
    <w:rsid w:val="00461193"/>
    <w:rsid w:val="004D4F78"/>
    <w:rsid w:val="00512D60"/>
    <w:rsid w:val="005E4956"/>
    <w:rsid w:val="00622703"/>
    <w:rsid w:val="00627A1C"/>
    <w:rsid w:val="00635B70"/>
    <w:rsid w:val="006F1788"/>
    <w:rsid w:val="00734CC9"/>
    <w:rsid w:val="007843A6"/>
    <w:rsid w:val="007E0DC1"/>
    <w:rsid w:val="007F1DF1"/>
    <w:rsid w:val="00807938"/>
    <w:rsid w:val="00973B4B"/>
    <w:rsid w:val="00A82681"/>
    <w:rsid w:val="00B21968"/>
    <w:rsid w:val="00BC40F0"/>
    <w:rsid w:val="00BD705F"/>
    <w:rsid w:val="00DB003F"/>
    <w:rsid w:val="00DC4ABC"/>
    <w:rsid w:val="00DE2C1F"/>
    <w:rsid w:val="00E03DCB"/>
    <w:rsid w:val="00E25BF3"/>
    <w:rsid w:val="00E26267"/>
    <w:rsid w:val="00E82FEF"/>
    <w:rsid w:val="00EC5C33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96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218</Words>
  <Characters>1244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dcterms:created xsi:type="dcterms:W3CDTF">2022-08-03T07:57:00Z</dcterms:created>
  <dcterms:modified xsi:type="dcterms:W3CDTF">2022-08-03T14:22:00Z</dcterms:modified>
</cp:coreProperties>
</file>