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06159" w:rsidRPr="00BC40F0" w:rsidRDefault="00106159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1053475" r:id="rId6"/>
        </w:object>
      </w:r>
      <w:bookmarkEnd w:id="0"/>
    </w:p>
    <w:p w:rsidR="00106159" w:rsidRPr="00BC40F0" w:rsidRDefault="00106159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106159" w:rsidRPr="00BC40F0" w:rsidRDefault="00106159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106159" w:rsidRPr="00BC40F0" w:rsidRDefault="00106159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106159" w:rsidRPr="00BC40F0" w:rsidRDefault="00106159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106159" w:rsidRPr="00BC40F0" w:rsidRDefault="00106159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106159" w:rsidRDefault="00106159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106159" w:rsidRPr="00F72909" w:rsidRDefault="00106159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2729.6pt,8.3pt" to="3226.4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106159" w:rsidRPr="000B22C9" w:rsidRDefault="00106159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106159" w:rsidRPr="00E82FEF" w:rsidRDefault="00106159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106159" w:rsidRPr="00BC40F0" w:rsidRDefault="00106159" w:rsidP="00734CC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______</w:t>
      </w:r>
    </w:p>
    <w:p w:rsidR="00106159" w:rsidRPr="00BC40F0" w:rsidRDefault="00106159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106159" w:rsidRDefault="00106159" w:rsidP="00627A1C">
      <w:pPr>
        <w:pStyle w:val="BodyText3"/>
        <w:spacing w:after="0"/>
        <w:rPr>
          <w:sz w:val="28"/>
          <w:szCs w:val="28"/>
        </w:rPr>
      </w:pPr>
    </w:p>
    <w:p w:rsidR="00106159" w:rsidRPr="00734CC9" w:rsidRDefault="00106159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106159" w:rsidRPr="00734CC9" w:rsidRDefault="00106159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106159" w:rsidRDefault="00106159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106159" w:rsidRPr="00734CC9" w:rsidRDefault="00106159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38 а  м. Кіцмань </w:t>
      </w:r>
    </w:p>
    <w:p w:rsidR="00106159" w:rsidRPr="00734CC9" w:rsidRDefault="00106159" w:rsidP="00191772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земельній ділянці кадастровий номер </w:t>
      </w:r>
    </w:p>
    <w:p w:rsidR="00106159" w:rsidRDefault="00106159" w:rsidP="00191772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7322510100:01:004:0880</w:t>
      </w:r>
      <w:bookmarkStart w:id="1" w:name="_GoBack"/>
      <w:bookmarkEnd w:id="1"/>
    </w:p>
    <w:p w:rsidR="00106159" w:rsidRPr="00734CC9" w:rsidRDefault="00106159" w:rsidP="00191772">
      <w:pPr>
        <w:pStyle w:val="BodyText3"/>
        <w:spacing w:after="0"/>
        <w:rPr>
          <w:b/>
          <w:bCs/>
          <w:sz w:val="24"/>
          <w:szCs w:val="24"/>
        </w:rPr>
      </w:pPr>
    </w:p>
    <w:p w:rsidR="00106159" w:rsidRDefault="00106159" w:rsidP="003A562B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Ященка Володимира Олександровича  №590 від 19.07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04.11.2021 №283021422  та відповідні документи,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ч. «б» п.1 ст. 31 Закону України «Про місцеве самоврядування в Україні»,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106159" w:rsidRDefault="00106159" w:rsidP="00627A1C">
      <w:pPr>
        <w:pStyle w:val="BodyText3"/>
        <w:spacing w:after="0"/>
        <w:jc w:val="both"/>
        <w:rPr>
          <w:sz w:val="24"/>
          <w:szCs w:val="24"/>
        </w:rPr>
      </w:pPr>
    </w:p>
    <w:p w:rsidR="00106159" w:rsidRPr="004D4F78" w:rsidRDefault="00106159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106159" w:rsidRPr="00734CC9" w:rsidRDefault="00106159" w:rsidP="00627A1C">
      <w:pPr>
        <w:pStyle w:val="BodyText3"/>
        <w:spacing w:after="0"/>
        <w:jc w:val="both"/>
        <w:rPr>
          <w:sz w:val="24"/>
          <w:szCs w:val="24"/>
        </w:rPr>
      </w:pPr>
    </w:p>
    <w:p w:rsidR="00106159" w:rsidRPr="00734CC9" w:rsidRDefault="00106159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Ященку Володимиру Олександровичу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 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>, що перебуває у приватній власності площею 0,0049 га (</w:t>
      </w:r>
      <w:r w:rsidRPr="00734CC9">
        <w:rPr>
          <w:sz w:val="24"/>
          <w:szCs w:val="24"/>
        </w:rPr>
        <w:t>кадастровий номер 73225</w:t>
      </w:r>
      <w:r>
        <w:rPr>
          <w:sz w:val="24"/>
          <w:szCs w:val="24"/>
        </w:rPr>
        <w:t>10100</w:t>
      </w:r>
      <w:r w:rsidRPr="00734CC9">
        <w:rPr>
          <w:sz w:val="24"/>
          <w:szCs w:val="24"/>
        </w:rPr>
        <w:t>:0</w:t>
      </w:r>
      <w:r>
        <w:rPr>
          <w:sz w:val="24"/>
          <w:szCs w:val="24"/>
        </w:rPr>
        <w:t>1</w:t>
      </w:r>
      <w:r w:rsidRPr="00734CC9">
        <w:rPr>
          <w:sz w:val="24"/>
          <w:szCs w:val="24"/>
        </w:rPr>
        <w:t>:00</w:t>
      </w:r>
      <w:r>
        <w:rPr>
          <w:sz w:val="24"/>
          <w:szCs w:val="24"/>
        </w:rPr>
        <w:t>4</w:t>
      </w:r>
      <w:r w:rsidRPr="00734CC9">
        <w:rPr>
          <w:sz w:val="24"/>
          <w:szCs w:val="24"/>
        </w:rPr>
        <w:t>:</w:t>
      </w:r>
      <w:r>
        <w:rPr>
          <w:sz w:val="24"/>
          <w:szCs w:val="24"/>
        </w:rPr>
        <w:t>0880)</w:t>
      </w:r>
      <w:r w:rsidRPr="00734CC9">
        <w:rPr>
          <w:sz w:val="24"/>
          <w:szCs w:val="24"/>
        </w:rPr>
        <w:t>.</w:t>
      </w:r>
    </w:p>
    <w:p w:rsidR="00106159" w:rsidRPr="00734CC9" w:rsidRDefault="00106159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Ященку Володимиру Олександровичу</w:t>
      </w:r>
      <w:r w:rsidRPr="00734CC9">
        <w:rPr>
          <w:sz w:val="24"/>
          <w:szCs w:val="24"/>
        </w:rPr>
        <w:t>:</w:t>
      </w:r>
    </w:p>
    <w:p w:rsidR="00106159" w:rsidRPr="00622703" w:rsidRDefault="00106159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106159" w:rsidRPr="00734CC9" w:rsidRDefault="00106159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106159" w:rsidRPr="00734CC9" w:rsidRDefault="00106159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106159" w:rsidRPr="00734CC9" w:rsidRDefault="00106159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106159" w:rsidRPr="00622703" w:rsidRDefault="00106159" w:rsidP="0062270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106159" w:rsidRPr="00622703" w:rsidRDefault="00106159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106159" w:rsidRPr="00622703" w:rsidRDefault="00106159" w:rsidP="00622703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p w:rsidR="00106159" w:rsidRDefault="00106159" w:rsidP="005E4956"/>
    <w:p w:rsidR="00106159" w:rsidRDefault="00106159" w:rsidP="005E4956"/>
    <w:p w:rsidR="00106159" w:rsidRDefault="00106159" w:rsidP="005E4956"/>
    <w:p w:rsidR="00106159" w:rsidRDefault="00106159" w:rsidP="005E4956"/>
    <w:p w:rsidR="00106159" w:rsidRDefault="00106159" w:rsidP="005E4956"/>
    <w:p w:rsidR="00106159" w:rsidRDefault="00106159" w:rsidP="00622703">
      <w:pPr>
        <w:rPr>
          <w:b/>
        </w:rPr>
      </w:pPr>
    </w:p>
    <w:sectPr w:rsidR="00106159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54626"/>
    <w:rsid w:val="000B22C9"/>
    <w:rsid w:val="00106159"/>
    <w:rsid w:val="00191772"/>
    <w:rsid w:val="0023208A"/>
    <w:rsid w:val="003846DF"/>
    <w:rsid w:val="003A1506"/>
    <w:rsid w:val="003A562B"/>
    <w:rsid w:val="003D2921"/>
    <w:rsid w:val="003F09B3"/>
    <w:rsid w:val="0045567C"/>
    <w:rsid w:val="004D4F78"/>
    <w:rsid w:val="004F7FF2"/>
    <w:rsid w:val="00512D60"/>
    <w:rsid w:val="00552799"/>
    <w:rsid w:val="005E4956"/>
    <w:rsid w:val="00622703"/>
    <w:rsid w:val="00627A1C"/>
    <w:rsid w:val="006F016E"/>
    <w:rsid w:val="00714809"/>
    <w:rsid w:val="00734CC9"/>
    <w:rsid w:val="007843A6"/>
    <w:rsid w:val="007F1DF1"/>
    <w:rsid w:val="008215C5"/>
    <w:rsid w:val="008B2C21"/>
    <w:rsid w:val="00973B4B"/>
    <w:rsid w:val="00984FD6"/>
    <w:rsid w:val="00AB4B02"/>
    <w:rsid w:val="00B91025"/>
    <w:rsid w:val="00BC40F0"/>
    <w:rsid w:val="00BD2F60"/>
    <w:rsid w:val="00C91BF7"/>
    <w:rsid w:val="00D310FA"/>
    <w:rsid w:val="00DD0186"/>
    <w:rsid w:val="00E03DCB"/>
    <w:rsid w:val="00E25BF3"/>
    <w:rsid w:val="00E82FEF"/>
    <w:rsid w:val="00E85EFF"/>
    <w:rsid w:val="00E948F4"/>
    <w:rsid w:val="00EA7F36"/>
    <w:rsid w:val="00EE12C6"/>
    <w:rsid w:val="00F40B24"/>
    <w:rsid w:val="00F72909"/>
    <w:rsid w:val="00F96E78"/>
    <w:rsid w:val="00FE6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546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462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887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8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396</Words>
  <Characters>2262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2022-08-03T08:15:00Z</cp:lastPrinted>
  <dcterms:created xsi:type="dcterms:W3CDTF">2022-08-03T08:39:00Z</dcterms:created>
  <dcterms:modified xsi:type="dcterms:W3CDTF">2022-08-03T14:38:00Z</dcterms:modified>
</cp:coreProperties>
</file>