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77F38" w:rsidRPr="00BC40F0" w:rsidRDefault="00677F38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052570" r:id="rId6"/>
        </w:object>
      </w:r>
      <w:bookmarkEnd w:id="0"/>
    </w:p>
    <w:p w:rsidR="00677F38" w:rsidRPr="00BC40F0" w:rsidRDefault="00677F38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77F38" w:rsidRPr="00BC40F0" w:rsidRDefault="00677F38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677F38" w:rsidRPr="00BC40F0" w:rsidRDefault="00677F38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677F38" w:rsidRPr="00BC40F0" w:rsidRDefault="00677F38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77F38" w:rsidRPr="00BC40F0" w:rsidRDefault="00677F38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677F38" w:rsidRDefault="00677F38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677F38" w:rsidRPr="00F72909" w:rsidRDefault="00677F38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186.4pt,8.3pt" to="3683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677F38" w:rsidRPr="000B22C9" w:rsidRDefault="00677F38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677F38" w:rsidRPr="00E82FEF" w:rsidRDefault="00677F38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677F38" w:rsidRPr="00BC40F0" w:rsidRDefault="00677F38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677F38" w:rsidRPr="00BC40F0" w:rsidRDefault="00677F38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677F38" w:rsidRDefault="00677F38" w:rsidP="00627A1C">
      <w:pPr>
        <w:pStyle w:val="BodyText3"/>
        <w:spacing w:after="0"/>
        <w:rPr>
          <w:sz w:val="28"/>
          <w:szCs w:val="28"/>
        </w:rPr>
      </w:pPr>
    </w:p>
    <w:p w:rsidR="00677F38" w:rsidRPr="00734CC9" w:rsidRDefault="00677F38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77F38" w:rsidRPr="00734CC9" w:rsidRDefault="00677F38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77F38" w:rsidRDefault="00677F38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677F38" w:rsidRPr="00734CC9" w:rsidRDefault="00677F38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677F38" w:rsidRPr="00734CC9" w:rsidRDefault="00677F38" w:rsidP="00534EC8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677F38" w:rsidRDefault="00677F38" w:rsidP="00534EC8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7322510100:01:004:0882</w:t>
      </w:r>
      <w:bookmarkStart w:id="1" w:name="_GoBack"/>
      <w:bookmarkEnd w:id="1"/>
    </w:p>
    <w:p w:rsidR="00677F38" w:rsidRPr="00734CC9" w:rsidRDefault="00677F38" w:rsidP="00534EC8">
      <w:pPr>
        <w:pStyle w:val="BodyText3"/>
        <w:spacing w:after="0"/>
        <w:rPr>
          <w:b/>
          <w:bCs/>
          <w:sz w:val="24"/>
          <w:szCs w:val="24"/>
        </w:rPr>
      </w:pPr>
    </w:p>
    <w:p w:rsidR="00677F38" w:rsidRDefault="00677F38" w:rsidP="00B91D84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№588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09.11.2021 №283692404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677F38" w:rsidRDefault="00677F38" w:rsidP="00627A1C">
      <w:pPr>
        <w:pStyle w:val="BodyText3"/>
        <w:spacing w:after="0"/>
        <w:jc w:val="both"/>
        <w:rPr>
          <w:sz w:val="24"/>
          <w:szCs w:val="24"/>
        </w:rPr>
      </w:pPr>
    </w:p>
    <w:p w:rsidR="00677F38" w:rsidRPr="004D4F78" w:rsidRDefault="00677F38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677F38" w:rsidRPr="00734CC9" w:rsidRDefault="00677F38" w:rsidP="00627A1C">
      <w:pPr>
        <w:pStyle w:val="BodyText3"/>
        <w:spacing w:after="0"/>
        <w:jc w:val="both"/>
        <w:rPr>
          <w:sz w:val="24"/>
          <w:szCs w:val="24"/>
        </w:rPr>
      </w:pPr>
    </w:p>
    <w:p w:rsidR="00677F38" w:rsidRPr="00734CC9" w:rsidRDefault="00677F3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0,0047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0882)</w:t>
      </w:r>
      <w:r w:rsidRPr="00734CC9">
        <w:rPr>
          <w:sz w:val="24"/>
          <w:szCs w:val="24"/>
        </w:rPr>
        <w:t>.</w:t>
      </w:r>
    </w:p>
    <w:p w:rsidR="00677F38" w:rsidRPr="00734CC9" w:rsidRDefault="00677F3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677F38" w:rsidRPr="00622703" w:rsidRDefault="00677F38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77F38" w:rsidRPr="00734CC9" w:rsidRDefault="00677F38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77F38" w:rsidRPr="00734CC9" w:rsidRDefault="00677F38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77F38" w:rsidRPr="00734CC9" w:rsidRDefault="00677F38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77F38" w:rsidRPr="00622703" w:rsidRDefault="00677F38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677F38" w:rsidRPr="00622703" w:rsidRDefault="00677F38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77F38" w:rsidRPr="00622703" w:rsidRDefault="00677F38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677F38" w:rsidRDefault="00677F38" w:rsidP="005E4956"/>
    <w:p w:rsidR="00677F38" w:rsidRDefault="00677F38" w:rsidP="005E4956"/>
    <w:p w:rsidR="00677F38" w:rsidRDefault="00677F38" w:rsidP="005E4956"/>
    <w:sectPr w:rsidR="00677F38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83FD9"/>
    <w:rsid w:val="000B22C9"/>
    <w:rsid w:val="00130EA7"/>
    <w:rsid w:val="00161487"/>
    <w:rsid w:val="0023208A"/>
    <w:rsid w:val="002B515D"/>
    <w:rsid w:val="00322975"/>
    <w:rsid w:val="003762F6"/>
    <w:rsid w:val="003D5874"/>
    <w:rsid w:val="003F09B3"/>
    <w:rsid w:val="00443800"/>
    <w:rsid w:val="0045567C"/>
    <w:rsid w:val="004D4F78"/>
    <w:rsid w:val="00512D60"/>
    <w:rsid w:val="00534EC8"/>
    <w:rsid w:val="00562E0F"/>
    <w:rsid w:val="005A689C"/>
    <w:rsid w:val="005B6F55"/>
    <w:rsid w:val="005E4956"/>
    <w:rsid w:val="00622703"/>
    <w:rsid w:val="00627A1C"/>
    <w:rsid w:val="006766DE"/>
    <w:rsid w:val="00677F38"/>
    <w:rsid w:val="00734CC9"/>
    <w:rsid w:val="00762446"/>
    <w:rsid w:val="007843A6"/>
    <w:rsid w:val="007F1DF1"/>
    <w:rsid w:val="007F62A2"/>
    <w:rsid w:val="008214E0"/>
    <w:rsid w:val="00844BA2"/>
    <w:rsid w:val="008A27A5"/>
    <w:rsid w:val="00973B4B"/>
    <w:rsid w:val="00A245DE"/>
    <w:rsid w:val="00B91D84"/>
    <w:rsid w:val="00B9340F"/>
    <w:rsid w:val="00BA66A0"/>
    <w:rsid w:val="00BC40F0"/>
    <w:rsid w:val="00BD2F60"/>
    <w:rsid w:val="00D1167D"/>
    <w:rsid w:val="00DC22DC"/>
    <w:rsid w:val="00E03DCB"/>
    <w:rsid w:val="00E25BF3"/>
    <w:rsid w:val="00E62BFF"/>
    <w:rsid w:val="00E82FEF"/>
    <w:rsid w:val="00E948F4"/>
    <w:rsid w:val="00EA3184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19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396</Words>
  <Characters>2258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dcterms:created xsi:type="dcterms:W3CDTF">2022-08-03T08:40:00Z</dcterms:created>
  <dcterms:modified xsi:type="dcterms:W3CDTF">2022-08-03T14:23:00Z</dcterms:modified>
</cp:coreProperties>
</file>