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364A5" w:rsidRPr="00BC40F0" w:rsidRDefault="00D364A5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053520" r:id="rId6"/>
        </w:object>
      </w:r>
      <w:bookmarkEnd w:id="0"/>
    </w:p>
    <w:p w:rsidR="00D364A5" w:rsidRPr="00BC40F0" w:rsidRDefault="00D364A5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D364A5" w:rsidRPr="00BC40F0" w:rsidRDefault="00D364A5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D364A5" w:rsidRPr="00BC40F0" w:rsidRDefault="00D364A5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D364A5" w:rsidRPr="00BC40F0" w:rsidRDefault="00D364A5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364A5" w:rsidRPr="00BC40F0" w:rsidRDefault="00D364A5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D364A5" w:rsidRDefault="00D364A5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D364A5" w:rsidRPr="00F72909" w:rsidRDefault="00D364A5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643.2pt,8.3pt" to="4140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D364A5" w:rsidRPr="000B22C9" w:rsidRDefault="00D364A5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D364A5" w:rsidRPr="00E82FEF" w:rsidRDefault="00D364A5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D364A5" w:rsidRDefault="00D364A5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D364A5" w:rsidRPr="00BC40F0" w:rsidRDefault="00D364A5" w:rsidP="00734CC9">
      <w:pPr>
        <w:pStyle w:val="Title"/>
      </w:pPr>
    </w:p>
    <w:p w:rsidR="00D364A5" w:rsidRPr="00BC40F0" w:rsidRDefault="00D364A5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м. Кіцмань</w:t>
      </w:r>
    </w:p>
    <w:p w:rsidR="00D364A5" w:rsidRPr="000D4A40" w:rsidRDefault="00D364A5" w:rsidP="00627A1C">
      <w:pPr>
        <w:pStyle w:val="BodyText3"/>
        <w:spacing w:after="0"/>
        <w:rPr>
          <w:sz w:val="18"/>
          <w:szCs w:val="28"/>
        </w:rPr>
      </w:pPr>
    </w:p>
    <w:p w:rsidR="00D364A5" w:rsidRPr="00734CC9" w:rsidRDefault="00D364A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D364A5" w:rsidRPr="00734CC9" w:rsidRDefault="00D364A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D364A5" w:rsidRDefault="00D364A5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D364A5" w:rsidRDefault="00D364A5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38 а  м. Кіцмань </w:t>
      </w:r>
    </w:p>
    <w:p w:rsidR="00D364A5" w:rsidRPr="00734CC9" w:rsidRDefault="00D364A5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D364A5" w:rsidRDefault="00D364A5" w:rsidP="00627A1C">
      <w:pPr>
        <w:pStyle w:val="BodyText3"/>
        <w:spacing w:after="0"/>
        <w:rPr>
          <w:b/>
          <w:sz w:val="24"/>
          <w:szCs w:val="24"/>
        </w:rPr>
      </w:pPr>
      <w:bookmarkStart w:id="1" w:name="_GoBack"/>
      <w:r w:rsidRPr="000D4A40">
        <w:rPr>
          <w:b/>
          <w:sz w:val="24"/>
          <w:szCs w:val="24"/>
        </w:rPr>
        <w:t>7322510100:01:004:0881</w:t>
      </w:r>
      <w:bookmarkEnd w:id="1"/>
    </w:p>
    <w:p w:rsidR="00D364A5" w:rsidRPr="000D4A40" w:rsidRDefault="00D364A5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D364A5" w:rsidRDefault="00D364A5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Ященка Володимира Олександровича  №587 від 19.07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04.11.2021 №283026301 та відповідні документи,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ч. «б» п.1 ст. 31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D364A5" w:rsidRDefault="00D364A5" w:rsidP="00627A1C">
      <w:pPr>
        <w:pStyle w:val="BodyText3"/>
        <w:spacing w:after="0"/>
        <w:jc w:val="both"/>
        <w:rPr>
          <w:sz w:val="24"/>
          <w:szCs w:val="24"/>
        </w:rPr>
      </w:pPr>
    </w:p>
    <w:p w:rsidR="00D364A5" w:rsidRPr="004D4F78" w:rsidRDefault="00D364A5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D364A5" w:rsidRPr="00734CC9" w:rsidRDefault="00D364A5" w:rsidP="00627A1C">
      <w:pPr>
        <w:pStyle w:val="BodyText3"/>
        <w:spacing w:after="0"/>
        <w:jc w:val="both"/>
        <w:rPr>
          <w:sz w:val="24"/>
          <w:szCs w:val="24"/>
        </w:rPr>
      </w:pPr>
    </w:p>
    <w:p w:rsidR="00D364A5" w:rsidRPr="00734CC9" w:rsidRDefault="00D364A5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Ященку Володимиру Олександровичу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 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0,0048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0881)</w:t>
      </w:r>
      <w:r w:rsidRPr="00734CC9">
        <w:rPr>
          <w:sz w:val="24"/>
          <w:szCs w:val="24"/>
        </w:rPr>
        <w:t>.</w:t>
      </w:r>
    </w:p>
    <w:p w:rsidR="00D364A5" w:rsidRPr="00734CC9" w:rsidRDefault="00D364A5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Ященку Володимиру Олександровичу</w:t>
      </w:r>
      <w:r w:rsidRPr="00734CC9">
        <w:rPr>
          <w:sz w:val="24"/>
          <w:szCs w:val="24"/>
        </w:rPr>
        <w:t>:</w:t>
      </w:r>
    </w:p>
    <w:p w:rsidR="00D364A5" w:rsidRPr="00622703" w:rsidRDefault="00D364A5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D364A5" w:rsidRPr="00734CC9" w:rsidRDefault="00D364A5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D364A5" w:rsidRPr="00734CC9" w:rsidRDefault="00D364A5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D364A5" w:rsidRPr="00734CC9" w:rsidRDefault="00D364A5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D364A5" w:rsidRPr="00622703" w:rsidRDefault="00D364A5" w:rsidP="006227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</w:p>
    <w:p w:rsidR="00D364A5" w:rsidRPr="00622703" w:rsidRDefault="00D364A5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D364A5" w:rsidRPr="00622703" w:rsidRDefault="00D364A5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p w:rsidR="00D364A5" w:rsidRDefault="00D364A5" w:rsidP="005E4956"/>
    <w:p w:rsidR="00D364A5" w:rsidRDefault="00D364A5" w:rsidP="005E4956"/>
    <w:p w:rsidR="00D364A5" w:rsidRDefault="00D364A5" w:rsidP="005E4956"/>
    <w:sectPr w:rsidR="00D364A5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649B"/>
    <w:rsid w:val="000B22C9"/>
    <w:rsid w:val="000C5B06"/>
    <w:rsid w:val="000D4A40"/>
    <w:rsid w:val="00225A15"/>
    <w:rsid w:val="0023208A"/>
    <w:rsid w:val="00306DB6"/>
    <w:rsid w:val="003E68AA"/>
    <w:rsid w:val="003F09B3"/>
    <w:rsid w:val="00415926"/>
    <w:rsid w:val="004475AA"/>
    <w:rsid w:val="0045567C"/>
    <w:rsid w:val="004B5634"/>
    <w:rsid w:val="004D4F78"/>
    <w:rsid w:val="00512D60"/>
    <w:rsid w:val="005667EB"/>
    <w:rsid w:val="005E4956"/>
    <w:rsid w:val="00620B10"/>
    <w:rsid w:val="00622703"/>
    <w:rsid w:val="00627A1C"/>
    <w:rsid w:val="00734CC9"/>
    <w:rsid w:val="00741BE7"/>
    <w:rsid w:val="007843A6"/>
    <w:rsid w:val="007F1DF1"/>
    <w:rsid w:val="00807938"/>
    <w:rsid w:val="0081688C"/>
    <w:rsid w:val="00824438"/>
    <w:rsid w:val="00846C0D"/>
    <w:rsid w:val="00973B4B"/>
    <w:rsid w:val="009B0B0E"/>
    <w:rsid w:val="00A372E2"/>
    <w:rsid w:val="00AC49C0"/>
    <w:rsid w:val="00BC40F0"/>
    <w:rsid w:val="00BE782E"/>
    <w:rsid w:val="00C330A6"/>
    <w:rsid w:val="00C41DDD"/>
    <w:rsid w:val="00C5618D"/>
    <w:rsid w:val="00C63F8F"/>
    <w:rsid w:val="00CC3EC9"/>
    <w:rsid w:val="00D1318E"/>
    <w:rsid w:val="00D364A5"/>
    <w:rsid w:val="00D56B28"/>
    <w:rsid w:val="00D812EF"/>
    <w:rsid w:val="00E0311E"/>
    <w:rsid w:val="00E03DCB"/>
    <w:rsid w:val="00E25BF3"/>
    <w:rsid w:val="00E82FEF"/>
    <w:rsid w:val="00EE12C6"/>
    <w:rsid w:val="00F04893"/>
    <w:rsid w:val="00F336F5"/>
    <w:rsid w:val="00F366DC"/>
    <w:rsid w:val="00F372D7"/>
    <w:rsid w:val="00F72909"/>
    <w:rsid w:val="00FC1BCF"/>
    <w:rsid w:val="00FC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6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396</Words>
  <Characters>2258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8</cp:revision>
  <dcterms:created xsi:type="dcterms:W3CDTF">2022-08-03T08:39:00Z</dcterms:created>
  <dcterms:modified xsi:type="dcterms:W3CDTF">2022-08-03T14:39:00Z</dcterms:modified>
</cp:coreProperties>
</file>