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43" w:rsidRPr="00A461C0" w:rsidRDefault="00EA1A43" w:rsidP="00C016AA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1050587" r:id="rId8"/>
        </w:object>
      </w:r>
    </w:p>
    <w:p w:rsidR="00EA1A43" w:rsidRPr="00D927B7" w:rsidRDefault="00EA1A43" w:rsidP="00C016AA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A1A43" w:rsidRPr="00D927B7" w:rsidRDefault="00EA1A43" w:rsidP="00C016AA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A1A43" w:rsidRPr="00D927B7" w:rsidRDefault="00EA1A43" w:rsidP="00C016AA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A1A43" w:rsidRPr="00D927B7" w:rsidRDefault="00EA1A43" w:rsidP="00C016AA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A1A43" w:rsidRPr="00BC40F0" w:rsidRDefault="00EA1A43" w:rsidP="00C016AA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A1A43" w:rsidRDefault="00EA1A43" w:rsidP="00C016AA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EA1A43" w:rsidRPr="00A461C0" w:rsidRDefault="00EA1A4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EA1A43" w:rsidRDefault="00EA1A4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A1A43" w:rsidRDefault="00EA1A4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EA1A43" w:rsidRPr="00A461C0" w:rsidRDefault="00EA1A4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EA1A43" w:rsidRPr="00A461C0" w:rsidRDefault="00EA1A4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A1A43" w:rsidRDefault="00EA1A4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EA1A43" w:rsidRPr="00A461C0" w:rsidRDefault="00EA1A43" w:rsidP="00EE1455">
      <w:pPr>
        <w:pStyle w:val="Normal2"/>
        <w:rPr>
          <w:rFonts w:ascii="Times New Roman" w:hAnsi="Times New Roman"/>
          <w:b/>
          <w:szCs w:val="24"/>
        </w:rPr>
      </w:pPr>
    </w:p>
    <w:p w:rsidR="00EA1A43" w:rsidRDefault="00EA1A4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EA1A43" w:rsidRDefault="00EA1A43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EA1A43" w:rsidRPr="00D25BDC" w:rsidRDefault="00EA1A43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EA1A43" w:rsidRDefault="00EA1A4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Pr="00297282" w:rsidRDefault="00EA1A43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 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EA1A43" w:rsidRPr="00A461C0" w:rsidRDefault="00EA1A4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A1A43" w:rsidRDefault="00EA1A43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EA1A43" w:rsidRPr="006B649A" w:rsidRDefault="00EA1A43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липень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2, 3 додається).</w:t>
      </w:r>
    </w:p>
    <w:p w:rsidR="00EA1A43" w:rsidRPr="0049467A" w:rsidRDefault="00EA1A4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A1A43" w:rsidRDefault="00EA1A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В.о.міського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EA1A43" w:rsidRDefault="00EA1A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1A43" w:rsidRDefault="00EA1A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EA1A43" w:rsidSect="00C016AA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A43" w:rsidRDefault="00EA1A43" w:rsidP="00EE1455">
      <w:pPr>
        <w:spacing w:after="0" w:line="240" w:lineRule="auto"/>
      </w:pPr>
      <w:r>
        <w:separator/>
      </w:r>
    </w:p>
  </w:endnote>
  <w:endnote w:type="continuationSeparator" w:id="0">
    <w:p w:rsidR="00EA1A43" w:rsidRDefault="00EA1A4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A43" w:rsidRDefault="00EA1A43" w:rsidP="00EE1455">
      <w:pPr>
        <w:spacing w:after="0" w:line="240" w:lineRule="auto"/>
      </w:pPr>
      <w:r>
        <w:separator/>
      </w:r>
    </w:p>
  </w:footnote>
  <w:footnote w:type="continuationSeparator" w:id="0">
    <w:p w:rsidR="00EA1A43" w:rsidRDefault="00EA1A4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60337"/>
    <w:rsid w:val="000632C1"/>
    <w:rsid w:val="000721E5"/>
    <w:rsid w:val="00080D4D"/>
    <w:rsid w:val="000B5805"/>
    <w:rsid w:val="000C1879"/>
    <w:rsid w:val="000C2D57"/>
    <w:rsid w:val="000E1A71"/>
    <w:rsid w:val="000E5091"/>
    <w:rsid w:val="001168DE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D1DC5"/>
    <w:rsid w:val="002060C5"/>
    <w:rsid w:val="00211C8E"/>
    <w:rsid w:val="002147DE"/>
    <w:rsid w:val="00255B2D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3845"/>
    <w:rsid w:val="0032457C"/>
    <w:rsid w:val="00360BB1"/>
    <w:rsid w:val="0037758D"/>
    <w:rsid w:val="00385665"/>
    <w:rsid w:val="003E14DD"/>
    <w:rsid w:val="0041052A"/>
    <w:rsid w:val="0043563E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2D15"/>
    <w:rsid w:val="0051446A"/>
    <w:rsid w:val="00521509"/>
    <w:rsid w:val="00526A53"/>
    <w:rsid w:val="00531F23"/>
    <w:rsid w:val="00544212"/>
    <w:rsid w:val="0054571C"/>
    <w:rsid w:val="0056080C"/>
    <w:rsid w:val="005627FA"/>
    <w:rsid w:val="00565E3F"/>
    <w:rsid w:val="005740E8"/>
    <w:rsid w:val="005A2F4B"/>
    <w:rsid w:val="005B2782"/>
    <w:rsid w:val="005B29C8"/>
    <w:rsid w:val="005E0C88"/>
    <w:rsid w:val="005E6D17"/>
    <w:rsid w:val="005E7B8F"/>
    <w:rsid w:val="005E7FAC"/>
    <w:rsid w:val="00617B34"/>
    <w:rsid w:val="00622D10"/>
    <w:rsid w:val="00632CA1"/>
    <w:rsid w:val="00646CEF"/>
    <w:rsid w:val="00656B8E"/>
    <w:rsid w:val="0065707F"/>
    <w:rsid w:val="00670F1B"/>
    <w:rsid w:val="006711AF"/>
    <w:rsid w:val="006735AA"/>
    <w:rsid w:val="0069523E"/>
    <w:rsid w:val="006A0B2D"/>
    <w:rsid w:val="006B649A"/>
    <w:rsid w:val="006C041C"/>
    <w:rsid w:val="006D0D67"/>
    <w:rsid w:val="006D565C"/>
    <w:rsid w:val="006E019F"/>
    <w:rsid w:val="006E1711"/>
    <w:rsid w:val="006E1E18"/>
    <w:rsid w:val="006E73AF"/>
    <w:rsid w:val="00701739"/>
    <w:rsid w:val="007115E4"/>
    <w:rsid w:val="00721B83"/>
    <w:rsid w:val="00722556"/>
    <w:rsid w:val="00755C9E"/>
    <w:rsid w:val="007714A7"/>
    <w:rsid w:val="00772F54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A23C6"/>
    <w:rsid w:val="009128D0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5AA3"/>
    <w:rsid w:val="00A461C0"/>
    <w:rsid w:val="00A65EC9"/>
    <w:rsid w:val="00A77AF4"/>
    <w:rsid w:val="00A90080"/>
    <w:rsid w:val="00A920B6"/>
    <w:rsid w:val="00A93E71"/>
    <w:rsid w:val="00A94E39"/>
    <w:rsid w:val="00AB1F9E"/>
    <w:rsid w:val="00AB56D4"/>
    <w:rsid w:val="00AC67D0"/>
    <w:rsid w:val="00AD30E6"/>
    <w:rsid w:val="00AD580F"/>
    <w:rsid w:val="00AE2905"/>
    <w:rsid w:val="00AE78B2"/>
    <w:rsid w:val="00AF2354"/>
    <w:rsid w:val="00AF2744"/>
    <w:rsid w:val="00B372FE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0F0"/>
    <w:rsid w:val="00C016AA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A1A43"/>
    <w:rsid w:val="00EA6030"/>
    <w:rsid w:val="00EA6322"/>
    <w:rsid w:val="00EB0603"/>
    <w:rsid w:val="00EB104C"/>
    <w:rsid w:val="00EC0E7D"/>
    <w:rsid w:val="00EE0997"/>
    <w:rsid w:val="00EE1455"/>
    <w:rsid w:val="00F1598C"/>
    <w:rsid w:val="00F35A2A"/>
    <w:rsid w:val="00F42C37"/>
    <w:rsid w:val="00F42D4E"/>
    <w:rsid w:val="00F57BC3"/>
    <w:rsid w:val="00F70BB7"/>
    <w:rsid w:val="00F774B2"/>
    <w:rsid w:val="00F8056A"/>
    <w:rsid w:val="00F82CD5"/>
    <w:rsid w:val="00F90DCA"/>
    <w:rsid w:val="00FA32CB"/>
    <w:rsid w:val="00FA59DA"/>
    <w:rsid w:val="00FB10E1"/>
    <w:rsid w:val="00FC288C"/>
    <w:rsid w:val="00FF0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customStyle="1" w:styleId="Normal11">
    <w:name w:val="Normal11"/>
    <w:uiPriority w:val="99"/>
    <w:rsid w:val="00C016AA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4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281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2022-05-05T13:41:00Z</cp:lastPrinted>
  <dcterms:created xsi:type="dcterms:W3CDTF">2022-06-29T12:10:00Z</dcterms:created>
  <dcterms:modified xsi:type="dcterms:W3CDTF">2022-08-03T13:50:00Z</dcterms:modified>
</cp:coreProperties>
</file>